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F03D1" w14:textId="77777777" w:rsidR="00D31606" w:rsidRDefault="00D31606" w:rsidP="00D31606">
      <w:pPr>
        <w:pStyle w:val="-"/>
        <w:rPr>
          <w:rFonts w:eastAsiaTheme="minorEastAsia"/>
          <w:rtl/>
        </w:rPr>
      </w:pPr>
      <w:bookmarkStart w:id="0" w:name="נספח_ד"/>
      <w:bookmarkStart w:id="1" w:name="_Toc101957892"/>
      <w:r>
        <w:rPr>
          <w:rFonts w:eastAsiaTheme="minorEastAsia" w:hint="cs"/>
          <w:rtl/>
        </w:rPr>
        <w:t>נספח ד</w:t>
      </w:r>
    </w:p>
    <w:bookmarkEnd w:id="0"/>
    <w:p w14:paraId="4AA21F79" w14:textId="77777777" w:rsidR="00D31606" w:rsidRPr="00AA290D" w:rsidRDefault="00D31606" w:rsidP="00D31606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דוגמה לחוות דעת מקצועית במסגרת כוונה להתקשר עם ספק יחיד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/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ספק חוץ</w:t>
      </w:r>
      <w:bookmarkEnd w:id="1"/>
    </w:p>
    <w:p w14:paraId="489E47CA" w14:textId="77777777" w:rsidR="00D31606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7B34DA42" w14:textId="01678972" w:rsidR="001F2C51" w:rsidRPr="009807A8" w:rsidRDefault="00E12E0C" w:rsidP="00F22E68">
      <w:pPr>
        <w:jc w:val="right"/>
        <w:rPr>
          <w:rFonts w:ascii="Arial" w:hAnsi="Arial" w:cs="Arial"/>
          <w:bCs/>
          <w:sz w:val="22"/>
          <w:szCs w:val="22"/>
          <w:u w:val="single"/>
          <w:rtl/>
        </w:rPr>
      </w:pPr>
      <w:r>
        <w:rPr>
          <w:rFonts w:ascii="Arial" w:hAnsi="Arial" w:cs="Arial" w:hint="cs"/>
          <w:bCs/>
          <w:sz w:val="22"/>
          <w:szCs w:val="22"/>
          <w:u w:val="single"/>
          <w:rtl/>
        </w:rPr>
        <w:t>11.10.26</w:t>
      </w:r>
    </w:p>
    <w:p w14:paraId="35A619E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403D6DFE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0FB17B66" w14:textId="77777777"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26D7AE88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3B4F4CE8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הוראות תכ"ם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6C462E47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178"/>
      </w:tblGrid>
      <w:tr w:rsidR="00D31606" w:rsidRPr="00AA290D" w14:paraId="1A8CB77E" w14:textId="77777777" w:rsidTr="007212C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5B6A5D5E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31606" w:rsidRPr="00AA290D" w14:paraId="33B0A5DD" w14:textId="77777777" w:rsidTr="007212C2">
        <w:tc>
          <w:tcPr>
            <w:tcW w:w="9178" w:type="dxa"/>
            <w:tcBorders>
              <w:bottom w:val="single" w:sz="4" w:space="0" w:color="auto"/>
            </w:tcBorders>
          </w:tcPr>
          <w:p w14:paraId="2368162C" w14:textId="77777777" w:rsidR="00D31606" w:rsidRDefault="00D31606" w:rsidP="00690B29">
            <w:pPr>
              <w:rPr>
                <w:rFonts w:ascii="SegoeUI" w:cs="David"/>
                <w:sz w:val="22"/>
                <w:szCs w:val="22"/>
                <w:rtl/>
              </w:rPr>
            </w:pPr>
          </w:p>
          <w:p w14:paraId="4F602BCA" w14:textId="77777777" w:rsidR="00714CA6" w:rsidRDefault="00714CA6" w:rsidP="00714CA6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למשרד הרווחה יש רישוי עבור המוצר </w:t>
            </w:r>
            <w:r>
              <w:rPr>
                <w:rFonts w:cs="David"/>
              </w:rPr>
              <w:t>OPS</w:t>
            </w:r>
            <w:r>
              <w:rPr>
                <w:rFonts w:cs="David" w:hint="cs"/>
                <w:rtl/>
              </w:rPr>
              <w:t xml:space="preserve"> מול חברת נס שהינה ספק יחיד לרכישה.</w:t>
            </w:r>
          </w:p>
          <w:p w14:paraId="377CD274" w14:textId="77777777" w:rsidR="00714CA6" w:rsidRPr="002769A5" w:rsidRDefault="00714CA6" w:rsidP="00714CA6">
            <w:pPr>
              <w:spacing w:line="360" w:lineRule="auto"/>
              <w:ind w:left="-57"/>
              <w:rPr>
                <w:rFonts w:cs="David"/>
                <w:rtl/>
              </w:rPr>
            </w:pPr>
            <w:r w:rsidRPr="002769A5">
              <w:rPr>
                <w:rFonts w:cs="David"/>
                <w:b/>
                <w:bCs/>
              </w:rPr>
              <w:t>OPS</w:t>
            </w:r>
            <w:r w:rsidRPr="002769A5">
              <w:rPr>
                <w:rFonts w:cs="David"/>
                <w:b/>
                <w:bCs/>
                <w:rtl/>
              </w:rPr>
              <w:t xml:space="preserve"> הוא "מנהל אוטומציה" ל</w:t>
            </w:r>
            <w:r>
              <w:rPr>
                <w:rFonts w:cs="David" w:hint="cs"/>
                <w:b/>
                <w:bCs/>
                <w:rtl/>
              </w:rPr>
              <w:t>-</w:t>
            </w:r>
            <w:r w:rsidRPr="00AB01ED">
              <w:rPr>
                <w:rFonts w:cs="David"/>
              </w:rPr>
              <w:t xml:space="preserve"> </w:t>
            </w:r>
            <w:r w:rsidRPr="002769A5">
              <w:rPr>
                <w:rFonts w:cs="David"/>
              </w:rPr>
              <w:t>Mainframe</w:t>
            </w:r>
            <w:r w:rsidRPr="002769A5">
              <w:rPr>
                <w:rFonts w:cs="David"/>
                <w:rtl/>
              </w:rPr>
              <w:t>.</w:t>
            </w:r>
            <w:r>
              <w:rPr>
                <w:rFonts w:cs="David" w:hint="cs"/>
                <w:rtl/>
              </w:rPr>
              <w:t xml:space="preserve"> המוצר </w:t>
            </w:r>
            <w:r w:rsidRPr="002769A5">
              <w:rPr>
                <w:rFonts w:cs="David"/>
                <w:rtl/>
              </w:rPr>
              <w:t xml:space="preserve">יושב </w:t>
            </w:r>
            <w:proofErr w:type="spellStart"/>
            <w:r w:rsidRPr="002769A5">
              <w:rPr>
                <w:rFonts w:cs="David"/>
                <w:rtl/>
              </w:rPr>
              <w:t>ומנטר</w:t>
            </w:r>
            <w:proofErr w:type="spellEnd"/>
            <w:r w:rsidRPr="002769A5">
              <w:rPr>
                <w:rFonts w:cs="David"/>
                <w:rtl/>
              </w:rPr>
              <w:t xml:space="preserve"> אירועים שקורים במערכת</w:t>
            </w:r>
            <w:r>
              <w:rPr>
                <w:rFonts w:cs="David" w:hint="cs"/>
                <w:rtl/>
              </w:rPr>
              <w:t xml:space="preserve">, כגון </w:t>
            </w:r>
            <w:r w:rsidRPr="002769A5">
              <w:rPr>
                <w:rFonts w:cs="David"/>
                <w:rtl/>
              </w:rPr>
              <w:t xml:space="preserve">הודעות </w:t>
            </w:r>
            <w:r w:rsidRPr="002769A5">
              <w:rPr>
                <w:rFonts w:cs="David"/>
              </w:rPr>
              <w:t>(Messages), Jobs</w:t>
            </w:r>
            <w:r w:rsidRPr="002769A5">
              <w:rPr>
                <w:rFonts w:cs="David"/>
                <w:rtl/>
              </w:rPr>
              <w:t>, תקלות, מצבים של מערכות ו־</w:t>
            </w:r>
            <w:r w:rsidRPr="002769A5">
              <w:rPr>
                <w:rFonts w:cs="David"/>
              </w:rPr>
              <w:t>Subsystems</w:t>
            </w:r>
            <w:r w:rsidRPr="002769A5">
              <w:rPr>
                <w:rFonts w:cs="David"/>
                <w:rtl/>
              </w:rPr>
              <w:t xml:space="preserve"> ועל בסיס חוקים שהוגדרו מראש הוא יכול להגיב אוטומטית.</w:t>
            </w:r>
          </w:p>
          <w:p w14:paraId="4AA27F76" w14:textId="77777777" w:rsidR="00714CA6" w:rsidRPr="002769A5" w:rsidRDefault="00714CA6" w:rsidP="00714CA6">
            <w:pPr>
              <w:spacing w:line="360" w:lineRule="auto"/>
              <w:ind w:left="-57"/>
              <w:rPr>
                <w:rFonts w:cs="David"/>
                <w:rtl/>
              </w:rPr>
            </w:pPr>
            <w:proofErr w:type="gramStart"/>
            <w:r w:rsidRPr="002769A5">
              <w:rPr>
                <w:rFonts w:cs="David"/>
              </w:rPr>
              <w:t xml:space="preserve">OPS </w:t>
            </w:r>
            <w:r>
              <w:rPr>
                <w:rFonts w:cs="David" w:hint="cs"/>
                <w:rtl/>
              </w:rPr>
              <w:t xml:space="preserve"> </w:t>
            </w:r>
            <w:r w:rsidRPr="002769A5">
              <w:rPr>
                <w:rFonts w:cs="David"/>
                <w:rtl/>
              </w:rPr>
              <w:t>עובד</w:t>
            </w:r>
            <w:proofErr w:type="gramEnd"/>
            <w:r w:rsidRPr="002769A5">
              <w:rPr>
                <w:rFonts w:cs="David"/>
                <w:rtl/>
              </w:rPr>
              <w:t xml:space="preserve"> בסביבת</w:t>
            </w:r>
            <w:r w:rsidRPr="002769A5">
              <w:rPr>
                <w:rFonts w:cs="David"/>
              </w:rPr>
              <w:t xml:space="preserve"> </w:t>
            </w:r>
            <w:r w:rsidRPr="002769A5">
              <w:rPr>
                <w:rFonts w:cs="David"/>
                <w:b/>
                <w:bCs/>
              </w:rPr>
              <w:t>z/OS</w:t>
            </w:r>
            <w:r w:rsidRPr="002769A5">
              <w:rPr>
                <w:rFonts w:cs="David"/>
              </w:rPr>
              <w:t xml:space="preserve"> </w:t>
            </w:r>
            <w:r w:rsidRPr="002769A5">
              <w:rPr>
                <w:rFonts w:cs="David"/>
                <w:rtl/>
              </w:rPr>
              <w:t>של</w:t>
            </w:r>
            <w:r w:rsidRPr="002769A5">
              <w:rPr>
                <w:rFonts w:cs="David"/>
              </w:rPr>
              <w:t xml:space="preserve"> </w:t>
            </w:r>
            <w:r>
              <w:rPr>
                <w:rFonts w:cs="David"/>
              </w:rPr>
              <w:t>.</w:t>
            </w:r>
            <w:r w:rsidRPr="002769A5">
              <w:rPr>
                <w:rFonts w:cs="David"/>
              </w:rPr>
              <w:t xml:space="preserve">IBM </w:t>
            </w:r>
            <w:r w:rsidRPr="002769A5">
              <w:rPr>
                <w:rFonts w:cs="David"/>
                <w:rtl/>
              </w:rPr>
              <w:t>הוא לא מחליף את מערכת ההפעלה של ה</w:t>
            </w:r>
            <w:r>
              <w:rPr>
                <w:rFonts w:cs="David" w:hint="cs"/>
                <w:rtl/>
              </w:rPr>
              <w:t>-</w:t>
            </w:r>
            <w:r w:rsidRPr="00AB01ED">
              <w:rPr>
                <w:rFonts w:cs="David"/>
              </w:rPr>
              <w:t xml:space="preserve"> </w:t>
            </w:r>
            <w:r w:rsidRPr="002769A5">
              <w:rPr>
                <w:rFonts w:cs="David"/>
              </w:rPr>
              <w:t>Mainframe</w:t>
            </w:r>
            <w:r w:rsidRPr="002769A5">
              <w:rPr>
                <w:rFonts w:cs="David"/>
                <w:rtl/>
              </w:rPr>
              <w:t xml:space="preserve"> </w:t>
            </w:r>
            <w:r w:rsidRPr="00AB01ED">
              <w:rPr>
                <w:rFonts w:cs="David"/>
                <w:rtl/>
              </w:rPr>
              <w:t>אלא</w:t>
            </w:r>
            <w:r w:rsidRPr="00AB01ED">
              <w:rPr>
                <w:rFonts w:cs="David"/>
              </w:rPr>
              <w:t xml:space="preserve"> </w:t>
            </w:r>
            <w:r w:rsidRPr="00AB01ED">
              <w:rPr>
                <w:rFonts w:cs="David"/>
                <w:rtl/>
              </w:rPr>
              <w:t>יושב מעליה ומאפשר לבצע ניטור ואוטומציה</w:t>
            </w:r>
            <w:r w:rsidRPr="002769A5">
              <w:rPr>
                <w:rFonts w:cs="David"/>
              </w:rPr>
              <w:t>.</w:t>
            </w:r>
          </w:p>
          <w:p w14:paraId="5700AB1B" w14:textId="77777777" w:rsidR="00714CA6" w:rsidRPr="002769A5" w:rsidRDefault="00714CA6" w:rsidP="00714CA6">
            <w:pPr>
              <w:spacing w:line="360" w:lineRule="auto"/>
              <w:ind w:left="-57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ההתקשרות תסתיים ביום 31.12.26 וברצוננו לחדש אותה לשנתיים.</w:t>
            </w:r>
          </w:p>
          <w:p w14:paraId="3D344CDF" w14:textId="77777777" w:rsidR="00044D0D" w:rsidRDefault="00044D0D" w:rsidP="00665388">
            <w:pPr>
              <w:rPr>
                <w:rFonts w:cs="David"/>
                <w:rtl/>
              </w:rPr>
            </w:pPr>
          </w:p>
          <w:p w14:paraId="1A75C91A" w14:textId="77777777" w:rsidR="00044D0D" w:rsidRPr="00665388" w:rsidRDefault="00044D0D" w:rsidP="00665388">
            <w:pPr>
              <w:rPr>
                <w:rFonts w:cs="David"/>
                <w:rtl/>
              </w:rPr>
            </w:pPr>
          </w:p>
        </w:tc>
      </w:tr>
    </w:tbl>
    <w:p w14:paraId="1AD7EAB3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14:paraId="68539F94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AA290D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6B1DE6B3" w14:textId="77777777" w:rsidR="00690B29" w:rsidRPr="00AA290D" w:rsidRDefault="00D31606" w:rsidP="00690B29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>: (סמן מקום המתאים)</w:t>
      </w:r>
      <w:r w:rsidR="00690B29">
        <w:rPr>
          <w:rFonts w:ascii="Arial" w:hAnsi="Arial" w:cs="Arial" w:hint="cs"/>
          <w:b/>
          <w:sz w:val="22"/>
          <w:szCs w:val="22"/>
          <w:rtl/>
        </w:rPr>
        <w:t xml:space="preserve">: </w:t>
      </w:r>
      <w:r w:rsidR="00690B29">
        <w:rPr>
          <w:rFonts w:hint="cs"/>
          <w:rtl/>
        </w:rPr>
        <w:t xml:space="preserve">טובין / </w:t>
      </w:r>
      <w:r w:rsidR="00690B29" w:rsidRPr="00DA6903">
        <w:rPr>
          <w:rFonts w:hint="cs"/>
          <w:b/>
          <w:bCs/>
          <w:u w:val="single"/>
          <w:rtl/>
        </w:rPr>
        <w:t>שירותים</w:t>
      </w:r>
    </w:p>
    <w:p w14:paraId="75285D7B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8972CA6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698"/>
        <w:gridCol w:w="3420"/>
        <w:gridCol w:w="3060"/>
      </w:tblGrid>
      <w:tr w:rsidR="00D31606" w:rsidRPr="00AA290D" w14:paraId="78731682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98A49C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EFD960" w14:textId="29F37DBF" w:rsidR="00D31606" w:rsidRPr="001A2FF8" w:rsidRDefault="001A2FF8" w:rsidP="001A2FF8">
            <w:pPr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  <w:t>נס א.ט. בע"מ</w:t>
            </w:r>
          </w:p>
        </w:tc>
      </w:tr>
      <w:tr w:rsidR="00D31606" w:rsidRPr="00AA290D" w14:paraId="018BF15F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3362DF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386509B6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258F8" w14:textId="12FDD183" w:rsidR="00D31606" w:rsidRPr="00CD127E" w:rsidRDefault="001A2FF8" w:rsidP="007212C2">
            <w:pPr>
              <w:rPr>
                <w:rFonts w:asciiTheme="minorHAnsi" w:hAnsiTheme="minorHAnsi" w:cs="Arial"/>
                <w:b/>
                <w:sz w:val="22"/>
                <w:szCs w:val="22"/>
                <w:highlight w:val="yellow"/>
                <w:rtl/>
              </w:rPr>
            </w:pPr>
            <w:r w:rsidRPr="001A2FF8">
              <w:rPr>
                <w:rFonts w:asciiTheme="minorHAnsi" w:hAnsiTheme="minorHAnsi" w:cs="Arial"/>
                <w:b/>
                <w:sz w:val="22"/>
                <w:szCs w:val="22"/>
                <w:rtl/>
              </w:rPr>
              <w:t>520040122</w:t>
            </w:r>
          </w:p>
        </w:tc>
      </w:tr>
      <w:tr w:rsidR="00D31606" w:rsidRPr="00AA290D" w14:paraId="6E7E32DF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0B783BA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457BF2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43B0BE38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D31606" w:rsidRPr="00AA290D" w14:paraId="10CCC9A1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A728E9E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63C1C" w14:textId="3FDE4F11" w:rsidR="00D31606" w:rsidRPr="0085391A" w:rsidRDefault="001A2FF8" w:rsidP="00136D8C">
            <w:pPr>
              <w:rPr>
                <w:rFonts w:asciiTheme="minorHAnsi" w:hAnsiTheme="minorHAnsi" w:cs="Arial"/>
                <w:b/>
                <w:sz w:val="22"/>
                <w:szCs w:val="22"/>
                <w:rtl/>
              </w:rPr>
            </w:pPr>
            <w:r>
              <w:rPr>
                <w:rFonts w:asciiTheme="minorHAnsi" w:hAnsiTheme="minorHAnsi" w:cs="Arial" w:hint="cs"/>
                <w:b/>
                <w:sz w:val="22"/>
                <w:szCs w:val="22"/>
                <w:rtl/>
              </w:rPr>
              <w:t>102,053.64 ₪ לפני מע"מ [120,423.30 ₪ כולל מע"מ]</w:t>
            </w:r>
          </w:p>
        </w:tc>
      </w:tr>
      <w:tr w:rsidR="00D31606" w:rsidRPr="00AA290D" w14:paraId="682CA4BA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5FD59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91F339" w14:textId="24568212" w:rsidR="00D31606" w:rsidRPr="00AA290D" w:rsidRDefault="00F36F21" w:rsidP="009801D8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F36F21">
              <w:rPr>
                <w:rFonts w:ascii="Arial" w:hAnsi="Arial" w:cs="Arial" w:hint="cs"/>
                <w:b/>
                <w:sz w:val="22"/>
                <w:szCs w:val="22"/>
                <w:rtl/>
              </w:rPr>
              <w:t>1.1.202</w:t>
            </w:r>
            <w:r w:rsidR="00323EB5">
              <w:rPr>
                <w:rFonts w:ascii="Arial" w:hAnsi="Arial" w:cs="Arial" w:hint="cs"/>
                <w:b/>
                <w:sz w:val="22"/>
                <w:szCs w:val="22"/>
                <w:rtl/>
              </w:rPr>
              <w:t>7</w:t>
            </w:r>
            <w:r w:rsidRPr="00F36F21">
              <w:rPr>
                <w:rFonts w:ascii="Arial" w:hAnsi="Arial" w:cs="Arial" w:hint="cs"/>
                <w:b/>
                <w:sz w:val="22"/>
                <w:szCs w:val="22"/>
                <w:rtl/>
              </w:rPr>
              <w:t>-31.12.202</w:t>
            </w:r>
            <w:r w:rsidR="001A2FF8">
              <w:rPr>
                <w:rFonts w:ascii="Arial" w:hAnsi="Arial" w:cs="Arial" w:hint="cs"/>
                <w:b/>
                <w:sz w:val="22"/>
                <w:szCs w:val="22"/>
                <w:rtl/>
              </w:rPr>
              <w:t>8</w:t>
            </w:r>
          </w:p>
        </w:tc>
      </w:tr>
    </w:tbl>
    <w:p w14:paraId="13B8574E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</w:p>
    <w:p w14:paraId="21F9F5BF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14:paraId="0D5572E3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2225216B" w14:textId="77777777" w:rsidR="00D31606" w:rsidRPr="00AA290D" w:rsidRDefault="00D31606" w:rsidP="00D31606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057FCD22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lastRenderedPageBreak/>
        <w:t>1. האמצעים שבהם נערכו בדיקות לאיתור ספקים נוספים והכנת חוות דעת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12ED3ADD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2. ממצאי הבדיקה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/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ספק חוץ)</w:t>
      </w:r>
      <w:r w:rsidR="00BD6B8A">
        <w:rPr>
          <w:rFonts w:ascii="Arial" w:hAnsi="Arial" w:cs="Arial" w:hint="cs"/>
          <w:b/>
          <w:sz w:val="22"/>
          <w:szCs w:val="22"/>
          <w:rtl/>
        </w:rPr>
        <w:t>.</w:t>
      </w:r>
    </w:p>
    <w:p w14:paraId="31F7FBE4" w14:textId="77777777" w:rsidR="00D31606" w:rsidRPr="00AA290D" w:rsidRDefault="00D31606" w:rsidP="00D31606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3. </w:t>
      </w:r>
      <w:r w:rsidRPr="00AA290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067"/>
      </w:tblGrid>
      <w:tr w:rsidR="00D31606" w:rsidRPr="00AA290D" w14:paraId="670CF488" w14:textId="77777777" w:rsidTr="00C42E5C">
        <w:tc>
          <w:tcPr>
            <w:tcW w:w="9067" w:type="dxa"/>
            <w:shd w:val="clear" w:color="auto" w:fill="auto"/>
          </w:tcPr>
          <w:p w14:paraId="16278860" w14:textId="77777777" w:rsidR="00A62AAC" w:rsidRDefault="00A62AAC" w:rsidP="00A62AAC">
            <w:pPr>
              <w:rPr>
                <w:rtl/>
              </w:rPr>
            </w:pPr>
          </w:p>
          <w:p w14:paraId="5AEB1321" w14:textId="6619761B" w:rsidR="00C42E5C" w:rsidRDefault="00C42E5C" w:rsidP="00C42E5C">
            <w:pPr>
              <w:spacing w:line="360" w:lineRule="auto"/>
              <w:ind w:left="-57"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 xml:space="preserve">בהמשך לבדיקות שביצעתי, כולל מול אתרי האינטרנט, שיחות עם מקבילים וידע אישי רב שנצבר, נמצא כי חברת </w:t>
            </w:r>
            <w:r w:rsidRPr="008852C1">
              <w:rPr>
                <w:rFonts w:cs="David"/>
                <w:rtl/>
              </w:rPr>
              <w:t>נס א.ט. בע"מ</w:t>
            </w:r>
            <w:r w:rsidRPr="008852C1">
              <w:rPr>
                <w:rFonts w:cs="David" w:hint="cs"/>
                <w:rtl/>
              </w:rPr>
              <w:t xml:space="preserve"> הינה ה</w:t>
            </w:r>
            <w:r w:rsidR="003640D1" w:rsidRPr="008852C1">
              <w:rPr>
                <w:rFonts w:cs="David" w:hint="cs"/>
                <w:rtl/>
              </w:rPr>
              <w:t xml:space="preserve">משווק </w:t>
            </w:r>
            <w:r w:rsidRPr="008852C1">
              <w:rPr>
                <w:rFonts w:cs="David" w:hint="cs"/>
                <w:rtl/>
              </w:rPr>
              <w:t xml:space="preserve">היחיד להפצת </w:t>
            </w:r>
            <w:r w:rsidRPr="008852C1">
              <w:rPr>
                <w:rFonts w:cs="David"/>
                <w:rtl/>
              </w:rPr>
              <w:t>פתרונות</w:t>
            </w:r>
            <w:r w:rsidRPr="008852C1">
              <w:rPr>
                <w:rFonts w:cs="David"/>
              </w:rPr>
              <w:t xml:space="preserve"> Broadcom Software</w:t>
            </w:r>
            <w:r w:rsidRPr="008852C1">
              <w:rPr>
                <w:rFonts w:cs="David"/>
              </w:rPr>
              <w:t xml:space="preserve"> </w:t>
            </w:r>
            <w:r w:rsidRPr="008852C1">
              <w:rPr>
                <w:rFonts w:cs="David" w:hint="cs"/>
                <w:rtl/>
              </w:rPr>
              <w:t>בהתחשב במצב הדברים בפועל.</w:t>
            </w:r>
          </w:p>
          <w:p w14:paraId="77F05B4A" w14:textId="77777777" w:rsidR="00C42E5C" w:rsidRPr="008852C1" w:rsidRDefault="00C42E5C" w:rsidP="008852C1">
            <w:pPr>
              <w:spacing w:line="360" w:lineRule="auto"/>
              <w:ind w:left="-57"/>
              <w:rPr>
                <w:rFonts w:cs="David"/>
                <w:rtl/>
              </w:rPr>
            </w:pPr>
          </w:p>
          <w:p w14:paraId="22BE4440" w14:textId="67D88197" w:rsidR="00A62AAC" w:rsidRPr="008852C1" w:rsidRDefault="00A62AAC" w:rsidP="008852C1">
            <w:pPr>
              <w:spacing w:line="360" w:lineRule="auto"/>
              <w:ind w:left="-57"/>
              <w:rPr>
                <w:rFonts w:cs="David"/>
                <w:rtl/>
              </w:rPr>
            </w:pPr>
            <w:r w:rsidRPr="008852C1">
              <w:rPr>
                <w:rFonts w:cs="David" w:hint="cs"/>
                <w:rtl/>
              </w:rPr>
              <w:t xml:space="preserve">המוצר </w:t>
            </w:r>
            <w:r w:rsidRPr="008852C1">
              <w:rPr>
                <w:rFonts w:cs="David"/>
              </w:rPr>
              <w:t>OPS/MVS</w:t>
            </w:r>
            <w:r w:rsidRPr="008852C1">
              <w:rPr>
                <w:rFonts w:cs="David" w:hint="cs"/>
                <w:rtl/>
              </w:rPr>
              <w:t xml:space="preserve"> הינו </w:t>
            </w:r>
            <w:r w:rsidRPr="008852C1">
              <w:rPr>
                <w:rFonts w:cs="David"/>
                <w:rtl/>
              </w:rPr>
              <w:t xml:space="preserve">מוצר תוכנה </w:t>
            </w:r>
            <w:proofErr w:type="spellStart"/>
            <w:r w:rsidRPr="008852C1">
              <w:rPr>
                <w:rFonts w:cs="David"/>
                <w:rtl/>
              </w:rPr>
              <w:t>למיינפריים</w:t>
            </w:r>
            <w:proofErr w:type="spellEnd"/>
            <w:r w:rsidRPr="008852C1">
              <w:rPr>
                <w:rFonts w:cs="David"/>
                <w:rtl/>
              </w:rPr>
              <w:t xml:space="preserve"> </w:t>
            </w:r>
            <w:r w:rsidRPr="008852C1">
              <w:rPr>
                <w:rFonts w:cs="David"/>
              </w:rPr>
              <w:t xml:space="preserve">IBM z/OS/ </w:t>
            </w:r>
            <w:r w:rsidRPr="008852C1">
              <w:rPr>
                <w:rFonts w:cs="David" w:hint="cs"/>
                <w:rtl/>
              </w:rPr>
              <w:t xml:space="preserve">. </w:t>
            </w:r>
            <w:r w:rsidRPr="008852C1">
              <w:rPr>
                <w:rFonts w:cs="David"/>
                <w:rtl/>
              </w:rPr>
              <w:t>היצרנית היא</w:t>
            </w:r>
            <w:r w:rsidRPr="008852C1">
              <w:rPr>
                <w:rFonts w:cs="David" w:hint="cs"/>
                <w:rtl/>
              </w:rPr>
              <w:t xml:space="preserve"> חברת</w:t>
            </w:r>
            <w:r w:rsidRPr="008852C1">
              <w:rPr>
                <w:rFonts w:cs="David"/>
                <w:rtl/>
              </w:rPr>
              <w:t xml:space="preserve"> </w:t>
            </w:r>
            <w:r w:rsidRPr="008852C1">
              <w:rPr>
                <w:rFonts w:cs="David"/>
              </w:rPr>
              <w:t>Broadcom</w:t>
            </w:r>
            <w:r w:rsidRPr="008852C1">
              <w:rPr>
                <w:rFonts w:cs="David"/>
                <w:rtl/>
              </w:rPr>
              <w:t xml:space="preserve">. </w:t>
            </w:r>
          </w:p>
          <w:p w14:paraId="54AD2696" w14:textId="77777777" w:rsidR="00627675" w:rsidRPr="008852C1" w:rsidRDefault="00627675" w:rsidP="008852C1">
            <w:pPr>
              <w:spacing w:line="360" w:lineRule="auto"/>
              <w:ind w:left="-57"/>
              <w:rPr>
                <w:rFonts w:cs="David"/>
                <w:rtl/>
              </w:rPr>
            </w:pPr>
          </w:p>
          <w:p w14:paraId="5F1495B6" w14:textId="5E3C17E8" w:rsidR="00627675" w:rsidRPr="00627675" w:rsidRDefault="00627675" w:rsidP="008852C1">
            <w:pPr>
              <w:spacing w:line="360" w:lineRule="auto"/>
              <w:ind w:left="-57"/>
              <w:rPr>
                <w:rFonts w:cs="David"/>
                <w:rtl/>
              </w:rPr>
            </w:pPr>
            <w:r w:rsidRPr="00627675">
              <w:rPr>
                <w:rFonts w:cs="David"/>
                <w:rtl/>
              </w:rPr>
              <w:t xml:space="preserve">חברת </w:t>
            </w:r>
            <w:r w:rsidRPr="00627675">
              <w:rPr>
                <w:rFonts w:cs="David"/>
              </w:rPr>
              <w:t>NESS</w:t>
            </w:r>
            <w:r w:rsidRPr="00627675">
              <w:rPr>
                <w:rFonts w:cs="David"/>
                <w:rtl/>
              </w:rPr>
              <w:t xml:space="preserve"> הינה ה</w:t>
            </w:r>
            <w:r w:rsidR="008852C1" w:rsidRPr="008852C1">
              <w:rPr>
                <w:rFonts w:cs="David" w:hint="cs"/>
                <w:rtl/>
              </w:rPr>
              <w:t>משווק</w:t>
            </w:r>
            <w:r w:rsidRPr="00627675">
              <w:rPr>
                <w:rFonts w:cs="David"/>
                <w:rtl/>
              </w:rPr>
              <w:t xml:space="preserve"> היחידי של מוצר </w:t>
            </w:r>
            <w:r w:rsidRPr="00627675">
              <w:rPr>
                <w:rFonts w:cs="David"/>
              </w:rPr>
              <w:t>OPS</w:t>
            </w:r>
            <w:r w:rsidRPr="00627675">
              <w:rPr>
                <w:rFonts w:cs="David"/>
                <w:rtl/>
              </w:rPr>
              <w:t xml:space="preserve"> של חברת </w:t>
            </w:r>
            <w:r w:rsidRPr="00627675">
              <w:rPr>
                <w:rFonts w:cs="David"/>
              </w:rPr>
              <w:t>BROADCOM</w:t>
            </w:r>
            <w:r w:rsidRPr="00627675">
              <w:rPr>
                <w:rFonts w:cs="David"/>
                <w:rtl/>
              </w:rPr>
              <w:t xml:space="preserve"> שמותקן על המחשב המרכזי.</w:t>
            </w:r>
          </w:p>
          <w:p w14:paraId="6133FF5E" w14:textId="1DA21767" w:rsidR="00627675" w:rsidRPr="008852C1" w:rsidRDefault="00627675" w:rsidP="008852C1">
            <w:pPr>
              <w:spacing w:line="360" w:lineRule="auto"/>
              <w:ind w:left="-57"/>
              <w:rPr>
                <w:rFonts w:cs="David"/>
                <w:rtl/>
              </w:rPr>
            </w:pPr>
            <w:r w:rsidRPr="00627675">
              <w:rPr>
                <w:rFonts w:cs="David"/>
                <w:rtl/>
              </w:rPr>
              <w:t xml:space="preserve">כאשר מחליטים על ארכיטקטורה של מחשב </w:t>
            </w:r>
            <w:r w:rsidRPr="00627675">
              <w:rPr>
                <w:rFonts w:cs="David"/>
              </w:rPr>
              <w:t>MF</w:t>
            </w:r>
            <w:r w:rsidRPr="00627675">
              <w:rPr>
                <w:rFonts w:cs="David"/>
                <w:rtl/>
              </w:rPr>
              <w:t xml:space="preserve"> ואילו מוצרי תשתית מנהלים אותו</w:t>
            </w:r>
            <w:r w:rsidRPr="008852C1">
              <w:rPr>
                <w:rFonts w:cs="David" w:hint="cs"/>
                <w:rtl/>
              </w:rPr>
              <w:t xml:space="preserve">, </w:t>
            </w:r>
            <w:r w:rsidRPr="00627675">
              <w:rPr>
                <w:rFonts w:cs="David"/>
                <w:rtl/>
              </w:rPr>
              <w:t xml:space="preserve">ברוב המקרים </w:t>
            </w:r>
            <w:r w:rsidRPr="008852C1">
              <w:rPr>
                <w:rFonts w:cs="David" w:hint="cs"/>
                <w:rtl/>
              </w:rPr>
              <w:t>ה</w:t>
            </w:r>
            <w:r w:rsidRPr="00627675">
              <w:rPr>
                <w:rFonts w:cs="David"/>
                <w:rtl/>
              </w:rPr>
              <w:t xml:space="preserve">תשתית </w:t>
            </w:r>
            <w:r w:rsidRPr="008852C1">
              <w:rPr>
                <w:rFonts w:cs="David" w:hint="cs"/>
                <w:rtl/>
              </w:rPr>
              <w:t xml:space="preserve">תהא </w:t>
            </w:r>
            <w:r w:rsidRPr="00627675">
              <w:rPr>
                <w:rFonts w:cs="David"/>
                <w:rtl/>
              </w:rPr>
              <w:t>קבועה</w:t>
            </w:r>
            <w:r w:rsidRPr="008852C1">
              <w:rPr>
                <w:rFonts w:cs="David" w:hint="cs"/>
                <w:rtl/>
              </w:rPr>
              <w:t xml:space="preserve">, שכן החלפת התשתית תהיה כרוכה במשאבים רבים ועלות הגבוהה מהתועלת, ותביא בין השאר להשבתת המערכת. לפיכך </w:t>
            </w:r>
            <w:r w:rsidRPr="00627675">
              <w:rPr>
                <w:rFonts w:cs="David"/>
                <w:rtl/>
              </w:rPr>
              <w:t>אין אפשרות להחליף את מוצר זה</w:t>
            </w:r>
            <w:r w:rsidRPr="008852C1">
              <w:rPr>
                <w:rFonts w:cs="David" w:hint="cs"/>
                <w:rtl/>
              </w:rPr>
              <w:t>.</w:t>
            </w:r>
          </w:p>
          <w:p w14:paraId="7E8247E4" w14:textId="77777777" w:rsidR="002A56F2" w:rsidRPr="003B24C4" w:rsidRDefault="002A56F2" w:rsidP="004B557C">
            <w:pPr>
              <w:spacing w:line="360" w:lineRule="auto"/>
              <w:rPr>
                <w:rFonts w:cs="David"/>
                <w:rtl/>
              </w:rPr>
            </w:pPr>
          </w:p>
        </w:tc>
      </w:tr>
    </w:tbl>
    <w:p w14:paraId="770DE53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6B203B36" w14:textId="77777777" w:rsidR="00C201B0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</w:p>
    <w:p w14:paraId="4E8C6FBE" w14:textId="77777777" w:rsidR="00C201B0" w:rsidRDefault="00C201B0" w:rsidP="00D31606">
      <w:pPr>
        <w:rPr>
          <w:rFonts w:ascii="Arial" w:hAnsi="Arial" w:cs="Arial"/>
          <w:b/>
          <w:sz w:val="22"/>
          <w:szCs w:val="22"/>
          <w:rtl/>
        </w:rPr>
      </w:pPr>
    </w:p>
    <w:p w14:paraId="7CA79FDD" w14:textId="77777777" w:rsidR="00D31606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45ACEB4E" w14:textId="77777777" w:rsidR="002A56F2" w:rsidRDefault="002A56F2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fc"/>
        <w:bidiVisual/>
        <w:tblW w:w="0" w:type="auto"/>
        <w:tblLook w:val="04A0" w:firstRow="1" w:lastRow="0" w:firstColumn="1" w:lastColumn="0" w:noHBand="0" w:noVBand="1"/>
      </w:tblPr>
      <w:tblGrid>
        <w:gridCol w:w="3107"/>
        <w:gridCol w:w="3108"/>
        <w:gridCol w:w="3108"/>
      </w:tblGrid>
      <w:tr w:rsidR="00952ECD" w14:paraId="2238867F" w14:textId="77777777" w:rsidTr="002A56F2">
        <w:tc>
          <w:tcPr>
            <w:tcW w:w="3107" w:type="dxa"/>
          </w:tcPr>
          <w:p w14:paraId="15CBD94B" w14:textId="77777777"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שם מלא</w:t>
            </w:r>
          </w:p>
        </w:tc>
        <w:tc>
          <w:tcPr>
            <w:tcW w:w="3108" w:type="dxa"/>
          </w:tcPr>
          <w:p w14:paraId="485BD070" w14:textId="77777777"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תפקיד</w:t>
            </w:r>
          </w:p>
        </w:tc>
        <w:tc>
          <w:tcPr>
            <w:tcW w:w="3108" w:type="dxa"/>
          </w:tcPr>
          <w:p w14:paraId="05582964" w14:textId="77777777"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חתימה</w:t>
            </w:r>
          </w:p>
        </w:tc>
      </w:tr>
      <w:tr w:rsidR="00952ECD" w14:paraId="3329BD24" w14:textId="77777777" w:rsidTr="008A15B3">
        <w:tc>
          <w:tcPr>
            <w:tcW w:w="3107" w:type="dxa"/>
            <w:vAlign w:val="center"/>
          </w:tcPr>
          <w:p w14:paraId="6D8C6D35" w14:textId="0C9796D6" w:rsidR="009807A8" w:rsidRPr="00A00230" w:rsidRDefault="00E13CCA" w:rsidP="007E22D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נעם ירושלמי</w:t>
            </w:r>
          </w:p>
        </w:tc>
        <w:tc>
          <w:tcPr>
            <w:tcW w:w="3108" w:type="dxa"/>
            <w:vAlign w:val="center"/>
          </w:tcPr>
          <w:p w14:paraId="3F467780" w14:textId="1FDC4F55" w:rsidR="002A56F2" w:rsidRPr="003D12AD" w:rsidRDefault="00E13CCA" w:rsidP="0051053C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ארכיטקט ראשי</w:t>
            </w:r>
          </w:p>
        </w:tc>
        <w:tc>
          <w:tcPr>
            <w:tcW w:w="3108" w:type="dxa"/>
          </w:tcPr>
          <w:p w14:paraId="0D633D0C" w14:textId="6ED61815" w:rsidR="002A56F2" w:rsidRPr="00A00230" w:rsidRDefault="00714CA6" w:rsidP="002A56F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2666D00C" wp14:editId="3A61A0E7">
                      <wp:simplePos x="0" y="0"/>
                      <wp:positionH relativeFrom="column">
                        <wp:posOffset>363270</wp:posOffset>
                      </wp:positionH>
                      <wp:positionV relativeFrom="paragraph">
                        <wp:posOffset>-34555</wp:posOffset>
                      </wp:positionV>
                      <wp:extent cx="1562400" cy="185400"/>
                      <wp:effectExtent l="38100" t="38100" r="19050" b="43815"/>
                      <wp:wrapNone/>
                      <wp:docPr id="1" name="דיו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62400" cy="185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657ACF8D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דיו 1" o:spid="_x0000_s1026" type="#_x0000_t75" style="position:absolute;left:0;text-align:left;margin-left:28.1pt;margin-top:-3.2pt;width:124.05pt;height:15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">
                      <v:imagedata r:id="rId14" o:title=""/>
                    </v:shape>
                  </w:pict>
                </mc:Fallback>
              </mc:AlternateContent>
            </w:r>
          </w:p>
        </w:tc>
      </w:tr>
    </w:tbl>
    <w:p w14:paraId="6349E85D" w14:textId="77777777" w:rsidR="002A56F2" w:rsidRDefault="002A56F2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5643345" w14:textId="77777777" w:rsidR="002A56F2" w:rsidRPr="00AA290D" w:rsidRDefault="002A56F2" w:rsidP="00D31606">
      <w:pPr>
        <w:rPr>
          <w:rFonts w:ascii="Arial" w:hAnsi="Arial" w:cs="Arial"/>
          <w:b/>
          <w:sz w:val="22"/>
          <w:szCs w:val="22"/>
          <w:rtl/>
        </w:rPr>
      </w:pPr>
    </w:p>
    <w:p w14:paraId="100F9EBC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p w14:paraId="42493C68" w14:textId="77777777" w:rsidR="00D31606" w:rsidRPr="00D31606" w:rsidRDefault="00D31606" w:rsidP="00D31606">
      <w:pPr>
        <w:rPr>
          <w:rtl/>
        </w:rPr>
      </w:pPr>
    </w:p>
    <w:sectPr w:rsidR="00D31606" w:rsidRPr="00D31606" w:rsidSect="00A354F2">
      <w:headerReference w:type="default" r:id="rId15"/>
      <w:footerReference w:type="default" r:id="rId16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88138" w14:textId="77777777" w:rsidR="00664FEC" w:rsidRDefault="00664FEC">
      <w:r>
        <w:separator/>
      </w:r>
    </w:p>
  </w:endnote>
  <w:endnote w:type="continuationSeparator" w:id="0">
    <w:p w14:paraId="6D696547" w14:textId="77777777" w:rsidR="00664FEC" w:rsidRDefault="0066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">
    <w:altName w:val="Lucida Sans Unicode"/>
    <w:charset w:val="00"/>
    <w:family w:val="swiss"/>
    <w:pitch w:val="variable"/>
    <w:sig w:usb0="00000001" w:usb1="5000204A" w:usb2="00000000" w:usb3="00000000" w:csb0="0000009F" w:csb1="00000000"/>
  </w:font>
  <w:font w:name="HP_RosenbergSki">
    <w:altName w:val="Times New Roman"/>
    <w:charset w:val="B1"/>
    <w:family w:val="auto"/>
    <w:pitch w:val="variable"/>
    <w:sig w:usb0="00000800" w:usb1="00000000" w:usb2="00000000" w:usb3="00000000" w:csb0="00000020" w:csb1="00000000"/>
  </w:font>
  <w:font w:name="SegoeUI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ssistant">
    <w:altName w:val="Courier New"/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9D1D8" w14:textId="77777777" w:rsidR="00714F18" w:rsidRDefault="00714F18" w:rsidP="00AC3528">
    <w:pPr>
      <w:pStyle w:val="a9"/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714F18" w:rsidRPr="00D02A79" w14:paraId="20A76DE0" w14:textId="77777777" w:rsidTr="00D26E71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noWrap/>
          <w:vAlign w:val="center"/>
        </w:tcPr>
        <w:p w14:paraId="4C34089C" w14:textId="77777777" w:rsidR="00714F18" w:rsidRPr="00E61709" w:rsidRDefault="00714F18" w:rsidP="00CE4EEA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 xml:space="preserve">בתוקף מיום: </w:t>
          </w:r>
          <w:r w:rsidR="003F476F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14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.04.2024</w:t>
          </w:r>
        </w:p>
      </w:tc>
      <w:tc>
        <w:tcPr>
          <w:tcW w:w="2270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033B2AE8" w14:textId="77777777" w:rsidR="00714F18" w:rsidRPr="00CC1DC6" w:rsidRDefault="00714F1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0FE9BEC8" w14:textId="77777777"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אלון </w:t>
          </w:r>
          <w:proofErr w:type="spellStart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קינסט</w:t>
          </w:r>
          <w:proofErr w:type="spellEnd"/>
        </w:p>
      </w:tc>
      <w:tc>
        <w:tcPr>
          <w:tcW w:w="383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1548B07D" w14:textId="77777777" w:rsidR="00714F18" w:rsidRPr="00E61709" w:rsidRDefault="00714F18" w:rsidP="000F7F7B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תפקיד: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 הרכש הממשלתי</w:t>
          </w:r>
        </w:p>
      </w:tc>
    </w:tr>
    <w:tr w:rsidR="00714F18" w:rsidRPr="00C85CA4" w14:paraId="6BAB5E3C" w14:textId="77777777" w:rsidTr="00D26E71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14:paraId="522EE245" w14:textId="77777777" w:rsidR="00714F18" w:rsidRPr="00C85CA4" w:rsidRDefault="00714F18" w:rsidP="00D26E71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714F18" w:rsidRPr="00E61709" w14:paraId="717EEF93" w14:textId="77777777" w:rsidTr="00AA7ACF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284B1697" w14:textId="77777777"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41E084A7" wp14:editId="5D4DE0B8">
                <wp:extent cx="252000" cy="252000"/>
                <wp:effectExtent l="0" t="0" r="0" b="0"/>
                <wp:docPr id="1748427940" name="תמונה 1748427940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63AE5CD2" w14:textId="77777777" w:rsidR="00714F18" w:rsidRPr="00E61709" w:rsidRDefault="008852C1" w:rsidP="00D26E71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714F1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אתר הוראות תכ"ם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332BC672" w14:textId="77777777"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0FB2DBD2" wp14:editId="5BA7CD1F">
                <wp:extent cx="252000" cy="252000"/>
                <wp:effectExtent l="0" t="0" r="0" b="0"/>
                <wp:docPr id="1122575761" name="תמונה 1122575761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3168DB4E" w14:textId="77777777" w:rsidR="00714F18" w:rsidRPr="00E61709" w:rsidRDefault="00714F1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14:paraId="1EB21BA6" w14:textId="77777777" w:rsidR="00714F18" w:rsidRPr="00E61709" w:rsidRDefault="008852C1" w:rsidP="00D26E71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714F18" w:rsidRPr="00E6170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31DB80C1" w14:textId="77777777"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4F750331" wp14:editId="57083BFA">
                <wp:extent cx="252000" cy="252000"/>
                <wp:effectExtent l="0" t="0" r="0" b="0"/>
                <wp:docPr id="1289932389" name="תמונה 1289932389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14:paraId="4CE73099" w14:textId="77777777" w:rsidR="00714F18" w:rsidRPr="00E61709" w:rsidRDefault="00714F1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14:paraId="5C40382B" w14:textId="77777777" w:rsidR="00714F18" w:rsidRPr="00E61709" w:rsidRDefault="008852C1" w:rsidP="00D26E71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714F18" w:rsidRPr="00E6170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14:paraId="26B7BA9D" w14:textId="2500ED41" w:rsidR="00714F18" w:rsidRPr="00E61709" w:rsidRDefault="00714F18" w:rsidP="00D26E71">
          <w:pPr>
            <w:jc w:val="right"/>
            <w:rPr>
              <w:rFonts w:asciiTheme="minorBidi" w:hAnsiTheme="minorBidi" w:cstheme="minorBidi"/>
              <w:b/>
              <w:bCs/>
              <w:color w:val="1F3864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עמוד 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PAGE  </w:instrTex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714CA6">
            <w:rPr>
              <w:rStyle w:val="ab"/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 מתוך 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NUMPAGES  </w:instrTex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714CA6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</w:p>
      </w:tc>
    </w:tr>
  </w:tbl>
  <w:p w14:paraId="2DB9D2BD" w14:textId="77777777" w:rsidR="00714F18" w:rsidRPr="004A1039" w:rsidRDefault="00714F18" w:rsidP="00AC35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FC639" w14:textId="77777777" w:rsidR="00664FEC" w:rsidRDefault="00664FEC">
      <w:r>
        <w:separator/>
      </w:r>
    </w:p>
  </w:footnote>
  <w:footnote w:type="continuationSeparator" w:id="0">
    <w:p w14:paraId="1C67E547" w14:textId="77777777" w:rsidR="00664FEC" w:rsidRDefault="00664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60" w:type="dxa"/>
      <w:jc w:val="center"/>
      <w:tblBorders>
        <w:bottom w:val="single" w:sz="6" w:space="0" w:color="8496B0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714F18" w:rsidRPr="00D84715" w14:paraId="3779FE9A" w14:textId="77777777" w:rsidTr="00AA7ACF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051925BC" w14:textId="77777777"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sz w:val="28"/>
              <w:szCs w:val="28"/>
              <w:rtl/>
            </w:rPr>
            <w:drawing>
              <wp:inline distT="0" distB="0" distL="0" distR="0" wp14:anchorId="6198871E" wp14:editId="33846EE7">
                <wp:extent cx="1396679" cy="266700"/>
                <wp:effectExtent l="0" t="0" r="0" b="0"/>
                <wp:docPr id="759758953" name="תמונה 759758953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1F3864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30C95977" w14:textId="77777777"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714F18" w:rsidRPr="00D84715" w14:paraId="0A80D3E7" w14:textId="77777777" w:rsidTr="00AA7ACF">
      <w:trPr>
        <w:trHeight w:val="547"/>
        <w:jc w:val="center"/>
      </w:trPr>
      <w:tc>
        <w:tcPr>
          <w:tcW w:w="1021" w:type="dxa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5E2921A6" w14:textId="77777777" w:rsidR="00714F18" w:rsidRPr="00757A20" w:rsidRDefault="00714F1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1F3864" w:themeColor="accent5" w:themeShade="80"/>
            </w:rPr>
            <w:drawing>
              <wp:inline distT="0" distB="0" distL="0" distR="0" wp14:anchorId="7A9F680F" wp14:editId="506806FA">
                <wp:extent cx="541448" cy="457200"/>
                <wp:effectExtent l="0" t="0" r="0" b="0"/>
                <wp:docPr id="1464590267" name="תמונה 1464590267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6AFCD6FC" w14:textId="77777777" w:rsidR="00714F18" w:rsidRPr="00E61709" w:rsidRDefault="00714F1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</w:rPr>
          </w:pPr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>הוראת תכ"ם</w:t>
          </w:r>
        </w:p>
      </w:tc>
      <w:tc>
        <w:tcPr>
          <w:tcW w:w="4233" w:type="dxa"/>
          <w:vMerge w:val="restart"/>
          <w:tcBorders>
            <w:top w:val="single" w:sz="6" w:space="0" w:color="8496B0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c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714F18" w14:paraId="0564BD60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00D08127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59F77588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התקשרויות ורכישות</w:t>
                </w:r>
              </w:p>
            </w:tc>
          </w:tr>
          <w:tr w:rsidR="00714F18" w14:paraId="59B11D24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04C1B816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6BFDDEA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7.6.1</w:t>
                </w:r>
              </w:p>
            </w:tc>
          </w:tr>
          <w:tr w:rsidR="00714F18" w14:paraId="07ACD98E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7AB7E4B0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7BCD2261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9</w:t>
                </w:r>
              </w:p>
            </w:tc>
          </w:tr>
        </w:tbl>
        <w:p w14:paraId="0D22C8DF" w14:textId="77777777" w:rsidR="00714F18" w:rsidRPr="00757A20" w:rsidRDefault="00714F1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  <w:rtl/>
            </w:rPr>
          </w:pPr>
        </w:p>
      </w:tc>
    </w:tr>
    <w:tr w:rsidR="00714F18" w:rsidRPr="00D84715" w14:paraId="6BE93CCC" w14:textId="77777777" w:rsidTr="00AA7ACF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0B4E03F0" w14:textId="77777777"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1F3864" w:themeColor="accent5" w:themeShade="80"/>
              <w:sz w:val="28"/>
              <w:szCs w:val="28"/>
              <w:rtl/>
            </w:rPr>
            <w:t>פטור מחובת המכרז</w:t>
          </w:r>
        </w:p>
        <w:p w14:paraId="4AF9B872" w14:textId="77777777"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14:paraId="6925D856" w14:textId="77777777"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14:paraId="6DCE4AFA" w14:textId="77777777" w:rsidR="00714F18" w:rsidRPr="004A1039" w:rsidRDefault="00714F18" w:rsidP="00D26E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222675"/>
    <w:multiLevelType w:val="multilevel"/>
    <w:tmpl w:val="FFC6DF3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3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3B0195E"/>
    <w:multiLevelType w:val="multilevel"/>
    <w:tmpl w:val="C9BCC7F4"/>
    <w:numStyleLink w:val="a0"/>
  </w:abstractNum>
  <w:abstractNum w:abstractNumId="20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018890370">
    <w:abstractNumId w:val="16"/>
  </w:num>
  <w:num w:numId="2" w16cid:durableId="1517229915">
    <w:abstractNumId w:val="23"/>
  </w:num>
  <w:num w:numId="3" w16cid:durableId="1178545117">
    <w:abstractNumId w:val="30"/>
  </w:num>
  <w:num w:numId="4" w16cid:durableId="790785719">
    <w:abstractNumId w:val="36"/>
  </w:num>
  <w:num w:numId="5" w16cid:durableId="897284408">
    <w:abstractNumId w:val="22"/>
  </w:num>
  <w:num w:numId="6" w16cid:durableId="881818826">
    <w:abstractNumId w:val="32"/>
  </w:num>
  <w:num w:numId="7" w16cid:durableId="190725763">
    <w:abstractNumId w:val="14"/>
  </w:num>
  <w:num w:numId="8" w16cid:durableId="1707825951">
    <w:abstractNumId w:val="40"/>
  </w:num>
  <w:num w:numId="9" w16cid:durableId="3746249">
    <w:abstractNumId w:val="15"/>
  </w:num>
  <w:num w:numId="10" w16cid:durableId="1678459071">
    <w:abstractNumId w:val="29"/>
  </w:num>
  <w:num w:numId="11" w16cid:durableId="624428708">
    <w:abstractNumId w:val="31"/>
  </w:num>
  <w:num w:numId="12" w16cid:durableId="746656603">
    <w:abstractNumId w:val="25"/>
  </w:num>
  <w:num w:numId="13" w16cid:durableId="2045866983">
    <w:abstractNumId w:val="11"/>
  </w:num>
  <w:num w:numId="14" w16cid:durableId="1522088603">
    <w:abstractNumId w:val="17"/>
  </w:num>
  <w:num w:numId="15" w16cid:durableId="1088624912">
    <w:abstractNumId w:val="26"/>
  </w:num>
  <w:num w:numId="16" w16cid:durableId="1978562291">
    <w:abstractNumId w:val="6"/>
  </w:num>
  <w:num w:numId="17" w16cid:durableId="1073970054">
    <w:abstractNumId w:val="37"/>
  </w:num>
  <w:num w:numId="18" w16cid:durableId="168714912">
    <w:abstractNumId w:val="22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 w16cid:durableId="1623656318">
    <w:abstractNumId w:val="24"/>
  </w:num>
  <w:num w:numId="20" w16cid:durableId="214423287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668034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5564639">
    <w:abstractNumId w:val="41"/>
  </w:num>
  <w:num w:numId="23" w16cid:durableId="544104982">
    <w:abstractNumId w:val="0"/>
  </w:num>
  <w:num w:numId="24" w16cid:durableId="2038920775">
    <w:abstractNumId w:val="7"/>
  </w:num>
  <w:num w:numId="25" w16cid:durableId="2030713773">
    <w:abstractNumId w:val="5"/>
  </w:num>
  <w:num w:numId="26" w16cid:durableId="346907482">
    <w:abstractNumId w:val="19"/>
  </w:num>
  <w:num w:numId="27" w16cid:durableId="1953047122">
    <w:abstractNumId w:val="38"/>
  </w:num>
  <w:num w:numId="28" w16cid:durableId="332925038">
    <w:abstractNumId w:val="33"/>
  </w:num>
  <w:num w:numId="29" w16cid:durableId="144203810">
    <w:abstractNumId w:val="9"/>
  </w:num>
  <w:num w:numId="30" w16cid:durableId="1862696032">
    <w:abstractNumId w:val="4"/>
  </w:num>
  <w:num w:numId="31" w16cid:durableId="979766283">
    <w:abstractNumId w:val="10"/>
  </w:num>
  <w:num w:numId="32" w16cid:durableId="2411840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03660233">
    <w:abstractNumId w:val="12"/>
  </w:num>
  <w:num w:numId="34" w16cid:durableId="1745493646">
    <w:abstractNumId w:val="42"/>
  </w:num>
  <w:num w:numId="35" w16cid:durableId="14242600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612813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29017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1396424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05336314">
    <w:abstractNumId w:val="1"/>
  </w:num>
  <w:num w:numId="40" w16cid:durableId="515048043">
    <w:abstractNumId w:val="3"/>
  </w:num>
  <w:num w:numId="41" w16cid:durableId="560990491">
    <w:abstractNumId w:val="2"/>
  </w:num>
  <w:num w:numId="42" w16cid:durableId="1074207395">
    <w:abstractNumId w:val="36"/>
    <w:lvlOverride w:ilvl="0">
      <w:startOverride w:val="1"/>
    </w:lvlOverride>
  </w:num>
  <w:num w:numId="43" w16cid:durableId="2085301625">
    <w:abstractNumId w:val="39"/>
  </w:num>
  <w:num w:numId="44" w16cid:durableId="133833137">
    <w:abstractNumId w:val="18"/>
  </w:num>
  <w:num w:numId="45" w16cid:durableId="1192645326">
    <w:abstractNumId w:val="20"/>
  </w:num>
  <w:num w:numId="46" w16cid:durableId="231281691">
    <w:abstractNumId w:val="35"/>
  </w:num>
  <w:num w:numId="47" w16cid:durableId="1866746377">
    <w:abstractNumId w:val="21"/>
  </w:num>
  <w:num w:numId="48" w16cid:durableId="1233390971">
    <w:abstractNumId w:val="34"/>
  </w:num>
  <w:num w:numId="49" w16cid:durableId="1410998567">
    <w:abstractNumId w:val="13"/>
  </w:num>
  <w:num w:numId="50" w16cid:durableId="1434979673">
    <w:abstractNumId w:val="2"/>
  </w:num>
  <w:num w:numId="51" w16cid:durableId="1825005691">
    <w:abstractNumId w:val="2"/>
  </w:num>
  <w:num w:numId="52" w16cid:durableId="1474368363">
    <w:abstractNumId w:val="28"/>
  </w:num>
  <w:num w:numId="53" w16cid:durableId="836312662">
    <w:abstractNumId w:val="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0D4"/>
    <w:rsid w:val="000034FA"/>
    <w:rsid w:val="00011CAC"/>
    <w:rsid w:val="000135EA"/>
    <w:rsid w:val="0001361A"/>
    <w:rsid w:val="0002551F"/>
    <w:rsid w:val="00027D13"/>
    <w:rsid w:val="000310B4"/>
    <w:rsid w:val="0003515C"/>
    <w:rsid w:val="00036DC3"/>
    <w:rsid w:val="00043A7E"/>
    <w:rsid w:val="00044D0D"/>
    <w:rsid w:val="000504DC"/>
    <w:rsid w:val="00065A4A"/>
    <w:rsid w:val="0006656E"/>
    <w:rsid w:val="000678C6"/>
    <w:rsid w:val="000704E3"/>
    <w:rsid w:val="00071C4B"/>
    <w:rsid w:val="00076478"/>
    <w:rsid w:val="00077CB1"/>
    <w:rsid w:val="000816D6"/>
    <w:rsid w:val="000840D4"/>
    <w:rsid w:val="00084E03"/>
    <w:rsid w:val="0009131E"/>
    <w:rsid w:val="00091A03"/>
    <w:rsid w:val="00095B10"/>
    <w:rsid w:val="000A1858"/>
    <w:rsid w:val="000A2185"/>
    <w:rsid w:val="000A53E1"/>
    <w:rsid w:val="000A7F0B"/>
    <w:rsid w:val="000A7F8A"/>
    <w:rsid w:val="000B3073"/>
    <w:rsid w:val="000B40BA"/>
    <w:rsid w:val="000B6443"/>
    <w:rsid w:val="000C024D"/>
    <w:rsid w:val="000C0DAC"/>
    <w:rsid w:val="000C2D08"/>
    <w:rsid w:val="000C6A6F"/>
    <w:rsid w:val="000C726E"/>
    <w:rsid w:val="000D1709"/>
    <w:rsid w:val="000E1876"/>
    <w:rsid w:val="000F2B16"/>
    <w:rsid w:val="000F7F7B"/>
    <w:rsid w:val="00112052"/>
    <w:rsid w:val="001122D8"/>
    <w:rsid w:val="00114D49"/>
    <w:rsid w:val="001227F9"/>
    <w:rsid w:val="0012355E"/>
    <w:rsid w:val="001250AE"/>
    <w:rsid w:val="00130BF2"/>
    <w:rsid w:val="00131153"/>
    <w:rsid w:val="00136B66"/>
    <w:rsid w:val="00136D8C"/>
    <w:rsid w:val="001401CA"/>
    <w:rsid w:val="001422EC"/>
    <w:rsid w:val="00143694"/>
    <w:rsid w:val="001459DB"/>
    <w:rsid w:val="001473D0"/>
    <w:rsid w:val="0015299E"/>
    <w:rsid w:val="00160BBF"/>
    <w:rsid w:val="001639C5"/>
    <w:rsid w:val="0016497A"/>
    <w:rsid w:val="0016742B"/>
    <w:rsid w:val="001743F8"/>
    <w:rsid w:val="001750D3"/>
    <w:rsid w:val="0017647C"/>
    <w:rsid w:val="0017695E"/>
    <w:rsid w:val="0017783D"/>
    <w:rsid w:val="001800F0"/>
    <w:rsid w:val="00180101"/>
    <w:rsid w:val="001A057B"/>
    <w:rsid w:val="001A1700"/>
    <w:rsid w:val="001A2368"/>
    <w:rsid w:val="001A2FF8"/>
    <w:rsid w:val="001A393E"/>
    <w:rsid w:val="001A43DA"/>
    <w:rsid w:val="001A4CDE"/>
    <w:rsid w:val="001B0C71"/>
    <w:rsid w:val="001B1981"/>
    <w:rsid w:val="001B6BA2"/>
    <w:rsid w:val="001C3F8F"/>
    <w:rsid w:val="001D1086"/>
    <w:rsid w:val="001D1958"/>
    <w:rsid w:val="001D2219"/>
    <w:rsid w:val="001D2E4F"/>
    <w:rsid w:val="001D5A39"/>
    <w:rsid w:val="001D7A5F"/>
    <w:rsid w:val="001E0E16"/>
    <w:rsid w:val="001E2097"/>
    <w:rsid w:val="001F2299"/>
    <w:rsid w:val="001F2C51"/>
    <w:rsid w:val="001F7F04"/>
    <w:rsid w:val="00200794"/>
    <w:rsid w:val="00204349"/>
    <w:rsid w:val="002059E5"/>
    <w:rsid w:val="00217F00"/>
    <w:rsid w:val="00221CAF"/>
    <w:rsid w:val="00224EA4"/>
    <w:rsid w:val="002265CA"/>
    <w:rsid w:val="00227C54"/>
    <w:rsid w:val="0023048F"/>
    <w:rsid w:val="002306BA"/>
    <w:rsid w:val="002314EB"/>
    <w:rsid w:val="00236EE2"/>
    <w:rsid w:val="002416DD"/>
    <w:rsid w:val="00243F99"/>
    <w:rsid w:val="00247081"/>
    <w:rsid w:val="002514C1"/>
    <w:rsid w:val="0025793F"/>
    <w:rsid w:val="0026512C"/>
    <w:rsid w:val="002659ED"/>
    <w:rsid w:val="00273E42"/>
    <w:rsid w:val="002773EF"/>
    <w:rsid w:val="0028187F"/>
    <w:rsid w:val="002839EF"/>
    <w:rsid w:val="0028456F"/>
    <w:rsid w:val="00286454"/>
    <w:rsid w:val="00291A27"/>
    <w:rsid w:val="00292808"/>
    <w:rsid w:val="00293275"/>
    <w:rsid w:val="00293F71"/>
    <w:rsid w:val="0029404C"/>
    <w:rsid w:val="00294195"/>
    <w:rsid w:val="00294B78"/>
    <w:rsid w:val="00295497"/>
    <w:rsid w:val="002975BC"/>
    <w:rsid w:val="002A2026"/>
    <w:rsid w:val="002A56F2"/>
    <w:rsid w:val="002A7A4A"/>
    <w:rsid w:val="002B0881"/>
    <w:rsid w:val="002B2FE1"/>
    <w:rsid w:val="002B35D8"/>
    <w:rsid w:val="002B3AF8"/>
    <w:rsid w:val="002C2F03"/>
    <w:rsid w:val="002C3CDF"/>
    <w:rsid w:val="002D08E4"/>
    <w:rsid w:val="002D52C6"/>
    <w:rsid w:val="002D73A4"/>
    <w:rsid w:val="002D782E"/>
    <w:rsid w:val="002D7A89"/>
    <w:rsid w:val="002E352A"/>
    <w:rsid w:val="002F04BC"/>
    <w:rsid w:val="002F1581"/>
    <w:rsid w:val="002F1D58"/>
    <w:rsid w:val="002F3963"/>
    <w:rsid w:val="002F51EE"/>
    <w:rsid w:val="00300AFD"/>
    <w:rsid w:val="0030223E"/>
    <w:rsid w:val="00312F83"/>
    <w:rsid w:val="003136C6"/>
    <w:rsid w:val="00315D43"/>
    <w:rsid w:val="003175FB"/>
    <w:rsid w:val="00317F10"/>
    <w:rsid w:val="003213D9"/>
    <w:rsid w:val="00322FF6"/>
    <w:rsid w:val="00323EB5"/>
    <w:rsid w:val="003270E5"/>
    <w:rsid w:val="003362BF"/>
    <w:rsid w:val="0034063C"/>
    <w:rsid w:val="00341D21"/>
    <w:rsid w:val="0034680E"/>
    <w:rsid w:val="00347B9C"/>
    <w:rsid w:val="00351289"/>
    <w:rsid w:val="00360F6F"/>
    <w:rsid w:val="00363BD1"/>
    <w:rsid w:val="003640D1"/>
    <w:rsid w:val="00370F36"/>
    <w:rsid w:val="00371D43"/>
    <w:rsid w:val="00377DBA"/>
    <w:rsid w:val="00380DED"/>
    <w:rsid w:val="00381E8A"/>
    <w:rsid w:val="00392353"/>
    <w:rsid w:val="003929E9"/>
    <w:rsid w:val="00392FD4"/>
    <w:rsid w:val="00393C58"/>
    <w:rsid w:val="0039465F"/>
    <w:rsid w:val="003A02CE"/>
    <w:rsid w:val="003B24C4"/>
    <w:rsid w:val="003C29FB"/>
    <w:rsid w:val="003C48C3"/>
    <w:rsid w:val="003C4DC3"/>
    <w:rsid w:val="003C5D79"/>
    <w:rsid w:val="003D12AD"/>
    <w:rsid w:val="003D1899"/>
    <w:rsid w:val="003D1F5B"/>
    <w:rsid w:val="003D1FB5"/>
    <w:rsid w:val="003D3205"/>
    <w:rsid w:val="003D6C93"/>
    <w:rsid w:val="003E26EC"/>
    <w:rsid w:val="003E4172"/>
    <w:rsid w:val="003E5B13"/>
    <w:rsid w:val="003E6148"/>
    <w:rsid w:val="003E6476"/>
    <w:rsid w:val="003E7DAE"/>
    <w:rsid w:val="003F1667"/>
    <w:rsid w:val="003F337E"/>
    <w:rsid w:val="003F476F"/>
    <w:rsid w:val="003F551D"/>
    <w:rsid w:val="00400EC7"/>
    <w:rsid w:val="00401B77"/>
    <w:rsid w:val="004119ED"/>
    <w:rsid w:val="004267EC"/>
    <w:rsid w:val="00431C9F"/>
    <w:rsid w:val="00446CA5"/>
    <w:rsid w:val="004565B5"/>
    <w:rsid w:val="00457867"/>
    <w:rsid w:val="00460914"/>
    <w:rsid w:val="00470B83"/>
    <w:rsid w:val="00471BF0"/>
    <w:rsid w:val="00471C88"/>
    <w:rsid w:val="0047281B"/>
    <w:rsid w:val="00473FA8"/>
    <w:rsid w:val="0048046A"/>
    <w:rsid w:val="00480672"/>
    <w:rsid w:val="004812DB"/>
    <w:rsid w:val="0048229F"/>
    <w:rsid w:val="0048525F"/>
    <w:rsid w:val="0048799E"/>
    <w:rsid w:val="00491663"/>
    <w:rsid w:val="004945D6"/>
    <w:rsid w:val="004958D6"/>
    <w:rsid w:val="004A1039"/>
    <w:rsid w:val="004A2D69"/>
    <w:rsid w:val="004A6305"/>
    <w:rsid w:val="004A6481"/>
    <w:rsid w:val="004B0792"/>
    <w:rsid w:val="004B452C"/>
    <w:rsid w:val="004B557C"/>
    <w:rsid w:val="004C08FD"/>
    <w:rsid w:val="004C0BD8"/>
    <w:rsid w:val="004C3CFB"/>
    <w:rsid w:val="004C4C9D"/>
    <w:rsid w:val="004D0DCE"/>
    <w:rsid w:val="004D1F9F"/>
    <w:rsid w:val="004D4574"/>
    <w:rsid w:val="004D61EB"/>
    <w:rsid w:val="004E188D"/>
    <w:rsid w:val="004E618B"/>
    <w:rsid w:val="004E72C9"/>
    <w:rsid w:val="004F5815"/>
    <w:rsid w:val="00500FBF"/>
    <w:rsid w:val="00502216"/>
    <w:rsid w:val="00505514"/>
    <w:rsid w:val="0051053C"/>
    <w:rsid w:val="00511603"/>
    <w:rsid w:val="00513219"/>
    <w:rsid w:val="005135B0"/>
    <w:rsid w:val="005153CB"/>
    <w:rsid w:val="0052197C"/>
    <w:rsid w:val="005247CB"/>
    <w:rsid w:val="005272AB"/>
    <w:rsid w:val="00533E79"/>
    <w:rsid w:val="00535B5D"/>
    <w:rsid w:val="005368DA"/>
    <w:rsid w:val="00551D6B"/>
    <w:rsid w:val="00560B87"/>
    <w:rsid w:val="00570241"/>
    <w:rsid w:val="00576AB0"/>
    <w:rsid w:val="0057700A"/>
    <w:rsid w:val="00582144"/>
    <w:rsid w:val="0059153D"/>
    <w:rsid w:val="00594EB0"/>
    <w:rsid w:val="00597A9E"/>
    <w:rsid w:val="005B25B3"/>
    <w:rsid w:val="005B3B91"/>
    <w:rsid w:val="005D088E"/>
    <w:rsid w:val="005D2725"/>
    <w:rsid w:val="005D3C69"/>
    <w:rsid w:val="005D6B04"/>
    <w:rsid w:val="005D76AD"/>
    <w:rsid w:val="005D7F14"/>
    <w:rsid w:val="005E2D89"/>
    <w:rsid w:val="005E2E0A"/>
    <w:rsid w:val="005E6DB3"/>
    <w:rsid w:val="005E7FB1"/>
    <w:rsid w:val="005F0A4C"/>
    <w:rsid w:val="005F1C70"/>
    <w:rsid w:val="005F33B3"/>
    <w:rsid w:val="005F4297"/>
    <w:rsid w:val="005F57C2"/>
    <w:rsid w:val="005F7366"/>
    <w:rsid w:val="005F7FA8"/>
    <w:rsid w:val="00605EBA"/>
    <w:rsid w:val="00616893"/>
    <w:rsid w:val="00620BD1"/>
    <w:rsid w:val="00623F5A"/>
    <w:rsid w:val="00624CEC"/>
    <w:rsid w:val="00627637"/>
    <w:rsid w:val="00627675"/>
    <w:rsid w:val="00633839"/>
    <w:rsid w:val="00633A3E"/>
    <w:rsid w:val="00636BD5"/>
    <w:rsid w:val="0064379A"/>
    <w:rsid w:val="006465F1"/>
    <w:rsid w:val="00654F6B"/>
    <w:rsid w:val="00655DA6"/>
    <w:rsid w:val="006560BD"/>
    <w:rsid w:val="00656556"/>
    <w:rsid w:val="00664FEC"/>
    <w:rsid w:val="00665388"/>
    <w:rsid w:val="0066557C"/>
    <w:rsid w:val="0068792F"/>
    <w:rsid w:val="00690905"/>
    <w:rsid w:val="00690B29"/>
    <w:rsid w:val="00690EBB"/>
    <w:rsid w:val="00695200"/>
    <w:rsid w:val="006B621B"/>
    <w:rsid w:val="006B64E4"/>
    <w:rsid w:val="006C0B23"/>
    <w:rsid w:val="006C6BD0"/>
    <w:rsid w:val="006C7D79"/>
    <w:rsid w:val="006E2B68"/>
    <w:rsid w:val="006E50FD"/>
    <w:rsid w:val="006E761D"/>
    <w:rsid w:val="006F0823"/>
    <w:rsid w:val="006F2CD7"/>
    <w:rsid w:val="006F40FB"/>
    <w:rsid w:val="006F50CB"/>
    <w:rsid w:val="006F568F"/>
    <w:rsid w:val="006F60EB"/>
    <w:rsid w:val="007002D6"/>
    <w:rsid w:val="00700C69"/>
    <w:rsid w:val="007036CB"/>
    <w:rsid w:val="00705334"/>
    <w:rsid w:val="00707068"/>
    <w:rsid w:val="00711136"/>
    <w:rsid w:val="007133FB"/>
    <w:rsid w:val="00714CA6"/>
    <w:rsid w:val="00714F18"/>
    <w:rsid w:val="007150C1"/>
    <w:rsid w:val="007201DE"/>
    <w:rsid w:val="007212C2"/>
    <w:rsid w:val="007220BB"/>
    <w:rsid w:val="00723C37"/>
    <w:rsid w:val="00727321"/>
    <w:rsid w:val="00727649"/>
    <w:rsid w:val="007335B3"/>
    <w:rsid w:val="007353CA"/>
    <w:rsid w:val="007400DA"/>
    <w:rsid w:val="00741F68"/>
    <w:rsid w:val="00751D6C"/>
    <w:rsid w:val="00752795"/>
    <w:rsid w:val="007544A2"/>
    <w:rsid w:val="00754F73"/>
    <w:rsid w:val="00764365"/>
    <w:rsid w:val="0076638A"/>
    <w:rsid w:val="0076723A"/>
    <w:rsid w:val="0077329E"/>
    <w:rsid w:val="00780BF6"/>
    <w:rsid w:val="007855BF"/>
    <w:rsid w:val="00790CF4"/>
    <w:rsid w:val="00791F8F"/>
    <w:rsid w:val="0079494D"/>
    <w:rsid w:val="00795613"/>
    <w:rsid w:val="007B3F55"/>
    <w:rsid w:val="007B6386"/>
    <w:rsid w:val="007C1719"/>
    <w:rsid w:val="007C3508"/>
    <w:rsid w:val="007C3BBC"/>
    <w:rsid w:val="007C432D"/>
    <w:rsid w:val="007D4E6F"/>
    <w:rsid w:val="007D5A92"/>
    <w:rsid w:val="007D6C6C"/>
    <w:rsid w:val="007E22D7"/>
    <w:rsid w:val="007E39DE"/>
    <w:rsid w:val="007E600D"/>
    <w:rsid w:val="007E70B9"/>
    <w:rsid w:val="007F21C3"/>
    <w:rsid w:val="007F2A2F"/>
    <w:rsid w:val="007F2DE5"/>
    <w:rsid w:val="007F2EE5"/>
    <w:rsid w:val="00800B41"/>
    <w:rsid w:val="0080261B"/>
    <w:rsid w:val="00803946"/>
    <w:rsid w:val="00804914"/>
    <w:rsid w:val="008054D7"/>
    <w:rsid w:val="00807A7D"/>
    <w:rsid w:val="00811E07"/>
    <w:rsid w:val="008123EB"/>
    <w:rsid w:val="00812F3D"/>
    <w:rsid w:val="008131EC"/>
    <w:rsid w:val="008174F6"/>
    <w:rsid w:val="00817660"/>
    <w:rsid w:val="008179E7"/>
    <w:rsid w:val="00823DB7"/>
    <w:rsid w:val="0082507D"/>
    <w:rsid w:val="008258B7"/>
    <w:rsid w:val="00832B30"/>
    <w:rsid w:val="008343EB"/>
    <w:rsid w:val="00836410"/>
    <w:rsid w:val="008408C0"/>
    <w:rsid w:val="00840F43"/>
    <w:rsid w:val="0084500F"/>
    <w:rsid w:val="0085391A"/>
    <w:rsid w:val="00853ADD"/>
    <w:rsid w:val="00856B88"/>
    <w:rsid w:val="008604B1"/>
    <w:rsid w:val="0086405F"/>
    <w:rsid w:val="00867B92"/>
    <w:rsid w:val="00872A3B"/>
    <w:rsid w:val="00874D55"/>
    <w:rsid w:val="008830E8"/>
    <w:rsid w:val="008852C1"/>
    <w:rsid w:val="00886078"/>
    <w:rsid w:val="008956EC"/>
    <w:rsid w:val="008A4C34"/>
    <w:rsid w:val="008A6B82"/>
    <w:rsid w:val="008A7CCE"/>
    <w:rsid w:val="008B3359"/>
    <w:rsid w:val="008B6E69"/>
    <w:rsid w:val="008C3C00"/>
    <w:rsid w:val="008C44B1"/>
    <w:rsid w:val="008C4507"/>
    <w:rsid w:val="008C5883"/>
    <w:rsid w:val="008D1128"/>
    <w:rsid w:val="008D1F14"/>
    <w:rsid w:val="008D45BE"/>
    <w:rsid w:val="008D65AC"/>
    <w:rsid w:val="008E5745"/>
    <w:rsid w:val="008F46CB"/>
    <w:rsid w:val="008F4BBF"/>
    <w:rsid w:val="008F5B4F"/>
    <w:rsid w:val="008F6C6E"/>
    <w:rsid w:val="008F7B30"/>
    <w:rsid w:val="00920FC4"/>
    <w:rsid w:val="009215A0"/>
    <w:rsid w:val="00922734"/>
    <w:rsid w:val="00924BBC"/>
    <w:rsid w:val="009251BA"/>
    <w:rsid w:val="00925F13"/>
    <w:rsid w:val="009265CA"/>
    <w:rsid w:val="009332C8"/>
    <w:rsid w:val="00934EAC"/>
    <w:rsid w:val="00937AFD"/>
    <w:rsid w:val="009408FA"/>
    <w:rsid w:val="00952ECD"/>
    <w:rsid w:val="009548AC"/>
    <w:rsid w:val="00964235"/>
    <w:rsid w:val="00971570"/>
    <w:rsid w:val="0097490B"/>
    <w:rsid w:val="00974B32"/>
    <w:rsid w:val="009801D8"/>
    <w:rsid w:val="009807A8"/>
    <w:rsid w:val="009872BF"/>
    <w:rsid w:val="00987B7E"/>
    <w:rsid w:val="00993154"/>
    <w:rsid w:val="009A2A5E"/>
    <w:rsid w:val="009A5E14"/>
    <w:rsid w:val="009A6374"/>
    <w:rsid w:val="009B26CF"/>
    <w:rsid w:val="009B3B2E"/>
    <w:rsid w:val="009B7EF1"/>
    <w:rsid w:val="009C55BB"/>
    <w:rsid w:val="009D4626"/>
    <w:rsid w:val="009D5AE7"/>
    <w:rsid w:val="009D5D70"/>
    <w:rsid w:val="009D616D"/>
    <w:rsid w:val="009D62BA"/>
    <w:rsid w:val="009E78D0"/>
    <w:rsid w:val="009F0091"/>
    <w:rsid w:val="009F2198"/>
    <w:rsid w:val="009F540F"/>
    <w:rsid w:val="00A00230"/>
    <w:rsid w:val="00A023B5"/>
    <w:rsid w:val="00A02C40"/>
    <w:rsid w:val="00A03799"/>
    <w:rsid w:val="00A047A0"/>
    <w:rsid w:val="00A1579F"/>
    <w:rsid w:val="00A20C29"/>
    <w:rsid w:val="00A23B1D"/>
    <w:rsid w:val="00A240D8"/>
    <w:rsid w:val="00A24B5C"/>
    <w:rsid w:val="00A334BB"/>
    <w:rsid w:val="00A354F2"/>
    <w:rsid w:val="00A5507E"/>
    <w:rsid w:val="00A62AAC"/>
    <w:rsid w:val="00A630B1"/>
    <w:rsid w:val="00A8009C"/>
    <w:rsid w:val="00A87795"/>
    <w:rsid w:val="00A9421A"/>
    <w:rsid w:val="00AA01D0"/>
    <w:rsid w:val="00AA290D"/>
    <w:rsid w:val="00AA37E2"/>
    <w:rsid w:val="00AA6664"/>
    <w:rsid w:val="00AA7ACF"/>
    <w:rsid w:val="00AB0234"/>
    <w:rsid w:val="00AC148D"/>
    <w:rsid w:val="00AC149F"/>
    <w:rsid w:val="00AC2D07"/>
    <w:rsid w:val="00AC3528"/>
    <w:rsid w:val="00AC5470"/>
    <w:rsid w:val="00AC62A9"/>
    <w:rsid w:val="00AC659C"/>
    <w:rsid w:val="00AD392F"/>
    <w:rsid w:val="00AE02CF"/>
    <w:rsid w:val="00AE167C"/>
    <w:rsid w:val="00AE48C4"/>
    <w:rsid w:val="00AE7C3C"/>
    <w:rsid w:val="00AF3E0B"/>
    <w:rsid w:val="00AF3E33"/>
    <w:rsid w:val="00B00460"/>
    <w:rsid w:val="00B0241F"/>
    <w:rsid w:val="00B052CA"/>
    <w:rsid w:val="00B10DDD"/>
    <w:rsid w:val="00B112E7"/>
    <w:rsid w:val="00B22C4C"/>
    <w:rsid w:val="00B23594"/>
    <w:rsid w:val="00B23D60"/>
    <w:rsid w:val="00B249E2"/>
    <w:rsid w:val="00B2550A"/>
    <w:rsid w:val="00B25A59"/>
    <w:rsid w:val="00B3183C"/>
    <w:rsid w:val="00B35191"/>
    <w:rsid w:val="00B37D6C"/>
    <w:rsid w:val="00B40857"/>
    <w:rsid w:val="00B419A5"/>
    <w:rsid w:val="00B4277E"/>
    <w:rsid w:val="00B44BAB"/>
    <w:rsid w:val="00B50816"/>
    <w:rsid w:val="00B625B9"/>
    <w:rsid w:val="00B67B8A"/>
    <w:rsid w:val="00B75CE9"/>
    <w:rsid w:val="00B75D87"/>
    <w:rsid w:val="00B82223"/>
    <w:rsid w:val="00B870CD"/>
    <w:rsid w:val="00B87791"/>
    <w:rsid w:val="00B90ECA"/>
    <w:rsid w:val="00B9724B"/>
    <w:rsid w:val="00BA587A"/>
    <w:rsid w:val="00BA66A0"/>
    <w:rsid w:val="00BB0E3B"/>
    <w:rsid w:val="00BB12A5"/>
    <w:rsid w:val="00BB3AA7"/>
    <w:rsid w:val="00BB7E0B"/>
    <w:rsid w:val="00BC05CF"/>
    <w:rsid w:val="00BC47B7"/>
    <w:rsid w:val="00BC72C0"/>
    <w:rsid w:val="00BD1C49"/>
    <w:rsid w:val="00BD45D9"/>
    <w:rsid w:val="00BD586B"/>
    <w:rsid w:val="00BD6B8A"/>
    <w:rsid w:val="00BE4536"/>
    <w:rsid w:val="00BF4481"/>
    <w:rsid w:val="00BF51CD"/>
    <w:rsid w:val="00C025E4"/>
    <w:rsid w:val="00C0604B"/>
    <w:rsid w:val="00C17597"/>
    <w:rsid w:val="00C201B0"/>
    <w:rsid w:val="00C23929"/>
    <w:rsid w:val="00C24F4C"/>
    <w:rsid w:val="00C25569"/>
    <w:rsid w:val="00C27AF8"/>
    <w:rsid w:val="00C40268"/>
    <w:rsid w:val="00C41517"/>
    <w:rsid w:val="00C4224F"/>
    <w:rsid w:val="00C42E5C"/>
    <w:rsid w:val="00C448C8"/>
    <w:rsid w:val="00C45116"/>
    <w:rsid w:val="00C455ED"/>
    <w:rsid w:val="00C513B2"/>
    <w:rsid w:val="00C525F4"/>
    <w:rsid w:val="00C5386C"/>
    <w:rsid w:val="00C546F8"/>
    <w:rsid w:val="00C54FF7"/>
    <w:rsid w:val="00C567F5"/>
    <w:rsid w:val="00C57AC5"/>
    <w:rsid w:val="00C733BA"/>
    <w:rsid w:val="00C733FF"/>
    <w:rsid w:val="00C76688"/>
    <w:rsid w:val="00C80F7E"/>
    <w:rsid w:val="00C81354"/>
    <w:rsid w:val="00C828DC"/>
    <w:rsid w:val="00C833E4"/>
    <w:rsid w:val="00C8442C"/>
    <w:rsid w:val="00C86891"/>
    <w:rsid w:val="00C87933"/>
    <w:rsid w:val="00C9016B"/>
    <w:rsid w:val="00C93032"/>
    <w:rsid w:val="00C93412"/>
    <w:rsid w:val="00C93567"/>
    <w:rsid w:val="00C963A2"/>
    <w:rsid w:val="00CA67E0"/>
    <w:rsid w:val="00CA6D03"/>
    <w:rsid w:val="00CB3DC2"/>
    <w:rsid w:val="00CB4ABB"/>
    <w:rsid w:val="00CB6B50"/>
    <w:rsid w:val="00CC4A67"/>
    <w:rsid w:val="00CC5B6D"/>
    <w:rsid w:val="00CD127E"/>
    <w:rsid w:val="00CD2CF8"/>
    <w:rsid w:val="00CD5E7A"/>
    <w:rsid w:val="00CD6938"/>
    <w:rsid w:val="00CE4312"/>
    <w:rsid w:val="00CE4EEA"/>
    <w:rsid w:val="00CE652E"/>
    <w:rsid w:val="00CE6E35"/>
    <w:rsid w:val="00CF3DAB"/>
    <w:rsid w:val="00D02464"/>
    <w:rsid w:val="00D06965"/>
    <w:rsid w:val="00D10351"/>
    <w:rsid w:val="00D146D9"/>
    <w:rsid w:val="00D150FD"/>
    <w:rsid w:val="00D206A6"/>
    <w:rsid w:val="00D26E71"/>
    <w:rsid w:val="00D31606"/>
    <w:rsid w:val="00D40B49"/>
    <w:rsid w:val="00D42C1A"/>
    <w:rsid w:val="00D456CE"/>
    <w:rsid w:val="00D4588D"/>
    <w:rsid w:val="00D56A8A"/>
    <w:rsid w:val="00D67CE7"/>
    <w:rsid w:val="00D719A9"/>
    <w:rsid w:val="00D72B97"/>
    <w:rsid w:val="00D73BF8"/>
    <w:rsid w:val="00D763C3"/>
    <w:rsid w:val="00D77D2A"/>
    <w:rsid w:val="00D77EF9"/>
    <w:rsid w:val="00D83681"/>
    <w:rsid w:val="00D84876"/>
    <w:rsid w:val="00D955C1"/>
    <w:rsid w:val="00DA5FC4"/>
    <w:rsid w:val="00DA6903"/>
    <w:rsid w:val="00DB67B5"/>
    <w:rsid w:val="00DC0FE4"/>
    <w:rsid w:val="00DC2028"/>
    <w:rsid w:val="00DC2629"/>
    <w:rsid w:val="00DC358D"/>
    <w:rsid w:val="00DD0A10"/>
    <w:rsid w:val="00DD2FD3"/>
    <w:rsid w:val="00DD69CA"/>
    <w:rsid w:val="00DE07E9"/>
    <w:rsid w:val="00DE5F01"/>
    <w:rsid w:val="00DE7CA7"/>
    <w:rsid w:val="00DE7E08"/>
    <w:rsid w:val="00DF0265"/>
    <w:rsid w:val="00DF0F6F"/>
    <w:rsid w:val="00DF56C1"/>
    <w:rsid w:val="00E00858"/>
    <w:rsid w:val="00E04626"/>
    <w:rsid w:val="00E05884"/>
    <w:rsid w:val="00E0761F"/>
    <w:rsid w:val="00E12E0C"/>
    <w:rsid w:val="00E13CCA"/>
    <w:rsid w:val="00E24EAF"/>
    <w:rsid w:val="00E3019D"/>
    <w:rsid w:val="00E31427"/>
    <w:rsid w:val="00E322D1"/>
    <w:rsid w:val="00E36905"/>
    <w:rsid w:val="00E37869"/>
    <w:rsid w:val="00E37CF0"/>
    <w:rsid w:val="00E46084"/>
    <w:rsid w:val="00E5465A"/>
    <w:rsid w:val="00E60407"/>
    <w:rsid w:val="00E62D0B"/>
    <w:rsid w:val="00E63D0F"/>
    <w:rsid w:val="00E66010"/>
    <w:rsid w:val="00E66A26"/>
    <w:rsid w:val="00E76DF5"/>
    <w:rsid w:val="00E81013"/>
    <w:rsid w:val="00E81D84"/>
    <w:rsid w:val="00E86890"/>
    <w:rsid w:val="00E916D4"/>
    <w:rsid w:val="00E92F83"/>
    <w:rsid w:val="00E96C3E"/>
    <w:rsid w:val="00EA0C49"/>
    <w:rsid w:val="00EA3244"/>
    <w:rsid w:val="00EA4EA4"/>
    <w:rsid w:val="00EA7DF0"/>
    <w:rsid w:val="00EA7E3E"/>
    <w:rsid w:val="00EB5106"/>
    <w:rsid w:val="00EB6CF8"/>
    <w:rsid w:val="00EC25B7"/>
    <w:rsid w:val="00EC7318"/>
    <w:rsid w:val="00EC7FFE"/>
    <w:rsid w:val="00ED3BEE"/>
    <w:rsid w:val="00ED42A1"/>
    <w:rsid w:val="00EF0F3F"/>
    <w:rsid w:val="00EF79A0"/>
    <w:rsid w:val="00F00B4A"/>
    <w:rsid w:val="00F0314F"/>
    <w:rsid w:val="00F06482"/>
    <w:rsid w:val="00F07AAD"/>
    <w:rsid w:val="00F14A7B"/>
    <w:rsid w:val="00F15ED1"/>
    <w:rsid w:val="00F22E68"/>
    <w:rsid w:val="00F24C1D"/>
    <w:rsid w:val="00F269B8"/>
    <w:rsid w:val="00F32039"/>
    <w:rsid w:val="00F32F84"/>
    <w:rsid w:val="00F352E8"/>
    <w:rsid w:val="00F36F21"/>
    <w:rsid w:val="00F36F61"/>
    <w:rsid w:val="00F37953"/>
    <w:rsid w:val="00F40534"/>
    <w:rsid w:val="00F42144"/>
    <w:rsid w:val="00F50347"/>
    <w:rsid w:val="00F50F62"/>
    <w:rsid w:val="00F51D9B"/>
    <w:rsid w:val="00F52391"/>
    <w:rsid w:val="00F52B23"/>
    <w:rsid w:val="00F52D39"/>
    <w:rsid w:val="00F570E3"/>
    <w:rsid w:val="00F60F45"/>
    <w:rsid w:val="00F624DE"/>
    <w:rsid w:val="00F6293A"/>
    <w:rsid w:val="00F62D7B"/>
    <w:rsid w:val="00F66B26"/>
    <w:rsid w:val="00F7196A"/>
    <w:rsid w:val="00F765F7"/>
    <w:rsid w:val="00F771D9"/>
    <w:rsid w:val="00F80553"/>
    <w:rsid w:val="00F83F13"/>
    <w:rsid w:val="00F8422A"/>
    <w:rsid w:val="00F84A61"/>
    <w:rsid w:val="00F93919"/>
    <w:rsid w:val="00F9407E"/>
    <w:rsid w:val="00F9676C"/>
    <w:rsid w:val="00FA28A4"/>
    <w:rsid w:val="00FA3232"/>
    <w:rsid w:val="00FA38B2"/>
    <w:rsid w:val="00FA3C2C"/>
    <w:rsid w:val="00FA3F58"/>
    <w:rsid w:val="00FB68ED"/>
    <w:rsid w:val="00FC0408"/>
    <w:rsid w:val="00FC0A10"/>
    <w:rsid w:val="00FC1688"/>
    <w:rsid w:val="00FC4B27"/>
    <w:rsid w:val="00FC5666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62D6C21E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2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3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3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1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1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  <w:style w:type="paragraph" w:styleId="aff">
    <w:name w:val="Revision"/>
    <w:hidden/>
    <w:uiPriority w:val="99"/>
    <w:semiHidden/>
    <w:rsid w:val="00D150FD"/>
    <w:rPr>
      <w:sz w:val="24"/>
      <w:szCs w:val="24"/>
    </w:rPr>
  </w:style>
  <w:style w:type="character" w:customStyle="1" w:styleId="14">
    <w:name w:val="אזכור לא מזוהה1"/>
    <w:basedOn w:val="a4"/>
    <w:uiPriority w:val="99"/>
    <w:semiHidden/>
    <w:unhideWhenUsed/>
    <w:rsid w:val="00FC0A10"/>
    <w:rPr>
      <w:color w:val="605E5C"/>
      <w:shd w:val="clear" w:color="auto" w:fill="E1DFDD"/>
    </w:rPr>
  </w:style>
  <w:style w:type="character" w:customStyle="1" w:styleId="23">
    <w:name w:val="אזכור לא מזוהה2"/>
    <w:basedOn w:val="a4"/>
    <w:uiPriority w:val="99"/>
    <w:semiHidden/>
    <w:unhideWhenUsed/>
    <w:rsid w:val="007B3F55"/>
    <w:rPr>
      <w:color w:val="605E5C"/>
      <w:shd w:val="clear" w:color="auto" w:fill="E1DFDD"/>
    </w:rPr>
  </w:style>
  <w:style w:type="character" w:customStyle="1" w:styleId="UnresolvedMention1">
    <w:name w:val="Unresolved Mention1"/>
    <w:basedOn w:val="a4"/>
    <w:uiPriority w:val="99"/>
    <w:semiHidden/>
    <w:unhideWhenUsed/>
    <w:rsid w:val="00CC4A67"/>
    <w:rPr>
      <w:color w:val="605E5C"/>
      <w:shd w:val="clear" w:color="auto" w:fill="E1DFDD"/>
    </w:rPr>
  </w:style>
  <w:style w:type="character" w:customStyle="1" w:styleId="31">
    <w:name w:val="אזכור לא מזוהה3"/>
    <w:basedOn w:val="a4"/>
    <w:uiPriority w:val="99"/>
    <w:semiHidden/>
    <w:unhideWhenUsed/>
    <w:rsid w:val="002059E5"/>
    <w:rPr>
      <w:color w:val="605E5C"/>
      <w:shd w:val="clear" w:color="auto" w:fill="E1DFDD"/>
    </w:rPr>
  </w:style>
  <w:style w:type="character" w:customStyle="1" w:styleId="41">
    <w:name w:val="אזכור לא מזוהה4"/>
    <w:basedOn w:val="a4"/>
    <w:uiPriority w:val="99"/>
    <w:semiHidden/>
    <w:unhideWhenUsed/>
    <w:rsid w:val="00A023B5"/>
    <w:rPr>
      <w:color w:val="605E5C"/>
      <w:shd w:val="clear" w:color="auto" w:fill="E1DFDD"/>
    </w:rPr>
  </w:style>
  <w:style w:type="paragraph" w:styleId="24">
    <w:name w:val="Body Text 2"/>
    <w:basedOn w:val="a3"/>
    <w:link w:val="25"/>
    <w:rsid w:val="00665388"/>
    <w:pPr>
      <w:spacing w:after="120" w:line="480" w:lineRule="auto"/>
    </w:pPr>
    <w:rPr>
      <w:rFonts w:ascii="Futura Md" w:hAnsi="Futura Md" w:cs="HP_RosenbergSki"/>
      <w:noProof/>
      <w:sz w:val="22"/>
      <w:lang w:eastAsia="he-IL"/>
    </w:rPr>
  </w:style>
  <w:style w:type="character" w:customStyle="1" w:styleId="25">
    <w:name w:val="גוף טקסט 2 תו"/>
    <w:basedOn w:val="a4"/>
    <w:link w:val="24"/>
    <w:rsid w:val="00665388"/>
    <w:rPr>
      <w:rFonts w:ascii="Futura Md" w:hAnsi="Futura Md" w:cs="HP_RosenbergSki"/>
      <w:noProof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ustomXml" Target="ink/ink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7.6.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e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3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5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il\OneDrive\&#1513;&#1493;&#1500;&#1495;&#1503;%20&#1492;&#1506;&#1489;&#1493;&#1491;&#1492;\&#1502;&#1513;&#1512;&#1491;%20&#1492;&#1488;&#1493;&#1510;&#1512;\Horaa_Full_Document_Template.doc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  <inkml:channel name="T" type="integer" max="2.14748E9" units="dev"/>
        </inkml:traceFormat>
        <inkml:channelProperties>
          <inkml:channelProperty channel="X" name="resolution" value="32.10703" units="1/cm"/>
          <inkml:channelProperty channel="Y" name="resolution" value="32.14286" units="1/cm"/>
          <inkml:channelProperty channel="T" name="resolution" value="1" units="1/dev"/>
        </inkml:channelProperties>
      </inkml:inkSource>
      <inkml:timestamp xml:id="ts0" timeString="2026-10-05T11:57:19.454"/>
    </inkml:context>
    <inkml:brush xml:id="br0">
      <inkml:brushProperty name="width" value="0.03528" units="cm"/>
      <inkml:brushProperty name="height" value="0.03528" units="cm"/>
      <inkml:brushProperty name="fitToCurve" value="1"/>
    </inkml:brush>
  </inkml:definitions>
  <inkml:trace contextRef="#ctx0" brushRef="#br0">3474 164 0,'0'0'0,"-18"0"15,-17 0-15,-18 0 16,0 0-16,0 0 16,-35 0-16,-18 0 15,18 0-15,-35 0 16,-1-35 0,36 35-16,18-35 15,17 35-15,-36 0 0,-52-35 16,-88 35-16,-71-53 15,-88 53 1,-88 0-16,-18 0 0,212 0 31,176 0-31,89 0 16,17 18 46,0-1-30,35-17 15,-17 0-32,-1 0 1,1 0-16,70 18 15,-35-1-15,-18 1 16,18-18-16,0 35 16,-18-17-16,-17-18 15,0 17-15,52 18 16,1 0-16,52 1 16,71 34-16,0-35 15,35 18-15,18-18 16,-53 0-1,-17-35-15,-124 0 0,-36 0 16,19 0 125,-19 0-110,36 0 47,0 0-78,35 0 16,-70 0-1,70 0 1,-53 0-16,-52 0 250,-1 0-250,0 0 16,89-35 77,-1 17-93,19-34 0,-72 52 16,1 0 0,70 0 93,106 0-109,0-36 16,35 36-16,124 0 31,-71 0-31,-70 0 15,-89 0-15,-70 0 16,-88 0 125,-53 0-141,-53 0 0,-71 0 15,18-35 1,-35-17-16,52 16 16,1 36-16,70 0 15,71 0-15,17 0 16,1-17 31,-1 17-32,0 0 17,-17 0-17,17 0 63,1 0-46,-1 0 14,1 0-30,-19 0 156,36 17-156,-17-17-1,17 18-15,-18-18 656,0 0-593,1 0 187,-36 53-234,53-36 30,0 1-30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 xsi:nil="true"/>
    <TaxCatchAll xmlns="a46656d4-8850-49b3-aebd-68bd05f7f43d"/>
    <IsMainInstractionFile xmlns="a46656d4-8850-49b3-aebd-68bd05f7f43d" xsi:nil="true"/>
    <KeyWords xmlns="a46656d4-8850-49b3-aebd-68bd05f7f43d" xsi:nil="true"/>
    <b4010fb2b504417f80252ccc15783efe xmlns="a46656d4-8850-49b3-aebd-68bd05f7f43d">
      <Terms xmlns="http://schemas.microsoft.com/office/infopath/2007/PartnerControls"/>
    </b4010fb2b504417f80252ccc15783efe>
    <OriginalsFilesNames xmlns="a46656d4-8850-49b3-aebd-68bd05f7f43d" xsi:nil="true"/>
    <NameSigned xmlns="a46656d4-8850-49b3-aebd-68bd05f7f43d" xsi:nil="true"/>
    <Reference xmlns="a46656d4-8850-49b3-aebd-68bd05f7f43d" xsi:nil="true"/>
    <AdditionalDocumentSerialNumber xmlns="a46656d4-8850-49b3-aebd-68bd05f7f43d" xsi:nil="true"/>
    <OriginalName xmlns="a46656d4-8850-49b3-aebd-68bd05f7f43d" xsi:nil="true"/>
    <ValidFromDate xmlns="a46656d4-8850-49b3-aebd-68bd05f7f43d" xsi:nil="true"/>
    <HendlesDevision xmlns="a46656d4-8850-49b3-aebd-68bd05f7f43d" xsi:nil="true"/>
    <InfoTypeTitle xmlns="a46656d4-8850-49b3-aebd-68bd05f7f43d" xsi:nil="true"/>
    <i282c1dec52e435ba40569f48c3269eb xmlns="a46656d4-8850-49b3-aebd-68bd05f7f43d">
      <Terms xmlns="http://schemas.microsoft.com/office/infopath/2007/PartnerControls"/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 xsi:nil="true"/>
    <ChapterNumber xmlns="a46656d4-8850-49b3-aebd-68bd05f7f43d" xsi:nil="true"/>
    <Attachmens xmlns="a46656d4-8850-49b3-aebd-68bd05f7f43d" xsi:nil="true"/>
    <EditionNumber xmlns="a46656d4-8850-49b3-aebd-68bd05f7f43d" xsi:nil="true"/>
    <InfoType xmlns="a46656d4-8850-49b3-aebd-68bd05f7f43d" xsi:nil="true"/>
    <DocumentName xmlns="a46656d4-8850-49b3-aebd-68bd05f7f43d" xsi:nil="true"/>
    <ExpirationDate xmlns="a46656d4-8850-49b3-aebd-68bd05f7f43d" xsi:nil="true"/>
    <SecondaryChapterNumber xmlns="a46656d4-8850-49b3-aebd-68bd05f7f43d" xsi:nil="true"/>
    <SubsectionNumber xmlns="a46656d4-8850-49b3-aebd-68bd05f7f43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5240F-BE88-46C8-9E72-066FBCA31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7962BF-DB31-4C38-A437-366CAAEEA40B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a46656d4-8850-49b3-aebd-68bd05f7f43d"/>
    <ds:schemaRef ds:uri="http://purl.org/dc/terms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E8D8A2-DEEA-45B2-8944-0DCE8B527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Horaa_Full_Document_Template</Template>
  <TotalTime>12</TotalTime>
  <Pages>2</Pages>
  <Words>397</Words>
  <Characters>2096</Characters>
  <Application>Microsoft Office Word</Application>
  <DocSecurity>0</DocSecurity>
  <Lines>17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דוד חתמוף</cp:lastModifiedBy>
  <cp:revision>9</cp:revision>
  <cp:lastPrinted>2024-05-13T07:38:00Z</cp:lastPrinted>
  <dcterms:created xsi:type="dcterms:W3CDTF">2026-10-05T11:59:00Z</dcterms:created>
  <dcterms:modified xsi:type="dcterms:W3CDTF">2026-10-12T06:34:00Z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